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AB36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lang w:val="en-US"/>
        </w:rPr>
      </w:pPr>
      <w:r w:rsidRPr="00891568">
        <w:rPr>
          <w:rFonts w:ascii="Fabrik" w:hAnsi="Fabrik" w:cs="Times New Roman"/>
          <w:b/>
          <w:bCs/>
          <w:sz w:val="32"/>
          <w:szCs w:val="32"/>
          <w:lang w:val="en-US"/>
        </w:rPr>
        <w:t>Authorization for adding a new user</w:t>
      </w:r>
    </w:p>
    <w:p w14:paraId="764B0477" w14:textId="77777777" w:rsidR="00F26ACB" w:rsidRPr="00520AB1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36F73EDE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Company name: </w:t>
      </w:r>
    </w:p>
    <w:p w14:paraId="4633AB61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Company’s Business ID: </w:t>
      </w:r>
    </w:p>
    <w:p w14:paraId="4742952F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Name of the company’s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environment: </w:t>
      </w:r>
    </w:p>
    <w:p w14:paraId="606209F5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2C24ECB3" w14:textId="41AC4976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As a person who has the authority to sign documents on behalf of the above-mentioned company and in accordance with the powers vested in me, I hereby authorize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Procountor’s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customer service to add the following person to my company’s </w:t>
      </w:r>
      <w:proofErr w:type="spellStart"/>
      <w:r w:rsidR="004558A2">
        <w:rPr>
          <w:rFonts w:ascii="Fabrik" w:hAnsi="Fabrik" w:cs="Times New Roman"/>
          <w:sz w:val="16"/>
          <w:szCs w:val="16"/>
          <w:lang w:val="en-US"/>
        </w:rPr>
        <w:t>Finago</w:t>
      </w:r>
      <w:proofErr w:type="spellEnd"/>
      <w:r w:rsidR="004558A2">
        <w:rPr>
          <w:rFonts w:ascii="Fabrik" w:hAnsi="Fabrik" w:cs="Times New Roman"/>
          <w:sz w:val="16"/>
          <w:szCs w:val="16"/>
          <w:lang w:val="en-US"/>
        </w:rPr>
        <w:t xml:space="preserve">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environment with the user role Main user: (fill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only one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 of the following paragraphs, (1) or (2), depending on whether the user to be added has a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username or not)</w:t>
      </w:r>
    </w:p>
    <w:p w14:paraId="1F9949B3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56AD141E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(1) If the person in question to be added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does not have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 a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username:</w:t>
      </w:r>
    </w:p>
    <w:p w14:paraId="48E9B6AA" w14:textId="77777777" w:rsidR="00F26ACB" w:rsidRPr="00891568" w:rsidRDefault="00F26ACB" w:rsidP="00F26AC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Name of the person: </w:t>
      </w:r>
    </w:p>
    <w:p w14:paraId="49116396" w14:textId="77777777" w:rsidR="00F26ACB" w:rsidRPr="00891568" w:rsidRDefault="00F26ACB" w:rsidP="00F26AC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Mobile phone number of the person: </w:t>
      </w:r>
    </w:p>
    <w:p w14:paraId="3B264470" w14:textId="77777777" w:rsidR="00F26ACB" w:rsidRPr="00891568" w:rsidRDefault="00F26ACB" w:rsidP="00F26AC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Email address of the person: </w:t>
      </w:r>
    </w:p>
    <w:p w14:paraId="461C5973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(2) If the person in question to be added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does have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 a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username:</w:t>
      </w:r>
    </w:p>
    <w:p w14:paraId="48A065AC" w14:textId="77777777" w:rsidR="00F26ACB" w:rsidRPr="00891568" w:rsidRDefault="00F26ACB" w:rsidP="00F26AC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Name of the person: </w:t>
      </w:r>
    </w:p>
    <w:p w14:paraId="4C69499B" w14:textId="77777777" w:rsidR="00F26ACB" w:rsidRPr="00891568" w:rsidRDefault="00F26ACB" w:rsidP="00F26AC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proofErr w:type="spellStart"/>
      <w:r w:rsidRPr="00891568">
        <w:rPr>
          <w:rFonts w:ascii="Fabrik" w:hAnsi="Fabrik" w:cs="Times New Roman"/>
          <w:sz w:val="16"/>
          <w:szCs w:val="16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</w:rPr>
        <w:t xml:space="preserve"> username of the person: </w:t>
      </w:r>
    </w:p>
    <w:p w14:paraId="7E399C24" w14:textId="77777777" w:rsidR="00F26ACB" w:rsidRPr="00891568" w:rsidRDefault="00F26ACB" w:rsidP="00F26AC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Mobile phone number of the person: </w:t>
      </w:r>
    </w:p>
    <w:p w14:paraId="0328134F" w14:textId="77777777" w:rsidR="00F26ACB" w:rsidRPr="00891568" w:rsidRDefault="00F26ACB" w:rsidP="00F26AC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Fabrik" w:hAnsi="Fabrik" w:cs="Times New Roman"/>
          <w:sz w:val="16"/>
          <w:szCs w:val="16"/>
        </w:rPr>
      </w:pPr>
      <w:r w:rsidRPr="00891568">
        <w:rPr>
          <w:rFonts w:ascii="Fabrik" w:hAnsi="Fabrik" w:cs="Times New Roman"/>
          <w:sz w:val="16"/>
          <w:szCs w:val="16"/>
        </w:rPr>
        <w:t xml:space="preserve">Email address of the person: </w:t>
      </w:r>
    </w:p>
    <w:p w14:paraId="3379657D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53373132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If the person to be added does have a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username,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 xml:space="preserve">please make sure that the above-mentioned mobile phone number and email address match the corresponding information that is saved to the person’s Personal information and settings view in </w:t>
      </w:r>
      <w:proofErr w:type="spellStart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.</w:t>
      </w:r>
    </w:p>
    <w:p w14:paraId="07673245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1D003226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>By signing this authorization, I accept the administrative duties that are subject to a charge (1</w:t>
      </w:r>
      <w:r>
        <w:rPr>
          <w:rFonts w:ascii="Fabrik" w:hAnsi="Fabrik" w:cs="Times New Roman"/>
          <w:sz w:val="16"/>
          <w:szCs w:val="16"/>
          <w:lang w:val="en-US"/>
        </w:rPr>
        <w:t>69,90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€+VAT per </w:t>
      </w:r>
      <w:proofErr w:type="gramStart"/>
      <w:r w:rsidRPr="00891568">
        <w:rPr>
          <w:rFonts w:ascii="Fabrik" w:hAnsi="Fabrik" w:cs="Times New Roman"/>
          <w:sz w:val="16"/>
          <w:szCs w:val="16"/>
          <w:lang w:val="en-US"/>
        </w:rPr>
        <w:t>every starting</w:t>
      </w:r>
      <w:proofErr w:type="gram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hour).</w:t>
      </w:r>
    </w:p>
    <w:p w14:paraId="2B908E4F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63B03082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>For and on behalf of the above-mentioned company</w:t>
      </w:r>
    </w:p>
    <w:p w14:paraId="7941D3D3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6D68355E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>Signature and clarification of signature of the person</w:t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  <w:t>Date and location:</w:t>
      </w:r>
    </w:p>
    <w:p w14:paraId="51D450C2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>authorized to sign documents on behalf of the company:</w:t>
      </w:r>
    </w:p>
    <w:p w14:paraId="592AF4D2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</w:p>
    <w:p w14:paraId="5FFF0E07" w14:textId="77777777" w:rsidR="00F26ACB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ab/>
      </w:r>
    </w:p>
    <w:p w14:paraId="56CA1867" w14:textId="77777777" w:rsidR="00F26ACB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22171CE8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</w:p>
    <w:p w14:paraId="6BBCC2ED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</w:p>
    <w:p w14:paraId="438EE559" w14:textId="13AF7CC9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  <w:r w:rsidRPr="00891568">
        <w:rPr>
          <w:rFonts w:ascii="Fabrik" w:hAnsi="Fabrik" w:cs="Times New Roman"/>
          <w:sz w:val="16"/>
          <w:szCs w:val="16"/>
          <w:lang w:val="en-US"/>
        </w:rPr>
        <w:tab/>
      </w:r>
    </w:p>
    <w:p w14:paraId="5C016CDC" w14:textId="77777777" w:rsidR="00F26ACB" w:rsidRPr="00891568" w:rsidRDefault="00F26ACB" w:rsidP="00F26ACB">
      <w:pPr>
        <w:spacing w:line="240" w:lineRule="auto"/>
        <w:jc w:val="both"/>
        <w:rPr>
          <w:rFonts w:ascii="Fabrik" w:hAnsi="Fabrik" w:cs="Times New Roman"/>
          <w:sz w:val="16"/>
          <w:szCs w:val="16"/>
          <w:lang w:val="en-US"/>
        </w:rPr>
      </w:pPr>
      <w:r w:rsidRPr="00891568">
        <w:rPr>
          <w:rFonts w:ascii="Fabrik" w:hAnsi="Fabrik" w:cs="Times New Roman"/>
          <w:sz w:val="16"/>
          <w:szCs w:val="16"/>
          <w:lang w:val="en-US"/>
        </w:rPr>
        <w:t xml:space="preserve">Note! Please make sure that the authorization has been filled out with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exact and correct information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. Please also make sure that the person/persons that has/have signed this authorization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 xml:space="preserve">is/are visible as a person who is authorized to sign documents on behalf of the company in the register of </w:t>
      </w:r>
      <w:proofErr w:type="spellStart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Suomen</w:t>
      </w:r>
      <w:proofErr w:type="spellEnd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Asiakastieto</w:t>
      </w:r>
      <w:proofErr w:type="spellEnd"/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 xml:space="preserve"> Oy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, and that the person/persons that has/have signed this authorization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fulfill the company’s clause of the authorized signatures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 visible in the register of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Suomen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Asiakastieto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Oy. If the information given on this authorization is inadequate when compared to the corresponding information in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Procountor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or to the information in the register of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Suomen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</w:t>
      </w:r>
      <w:proofErr w:type="spellStart"/>
      <w:r w:rsidRPr="00891568">
        <w:rPr>
          <w:rFonts w:ascii="Fabrik" w:hAnsi="Fabrik" w:cs="Times New Roman"/>
          <w:sz w:val="16"/>
          <w:szCs w:val="16"/>
          <w:lang w:val="en-US"/>
        </w:rPr>
        <w:t>Asiakastieto</w:t>
      </w:r>
      <w:proofErr w:type="spellEnd"/>
      <w:r w:rsidRPr="00891568">
        <w:rPr>
          <w:rFonts w:ascii="Fabrik" w:hAnsi="Fabrik" w:cs="Times New Roman"/>
          <w:sz w:val="16"/>
          <w:szCs w:val="16"/>
          <w:lang w:val="en-US"/>
        </w:rPr>
        <w:t xml:space="preserve"> Oy, </w:t>
      </w:r>
      <w:r w:rsidRPr="00891568">
        <w:rPr>
          <w:rFonts w:ascii="Fabrik" w:hAnsi="Fabrik" w:cs="Times New Roman"/>
          <w:b/>
          <w:bCs/>
          <w:sz w:val="16"/>
          <w:szCs w:val="16"/>
          <w:lang w:val="en-US"/>
        </w:rPr>
        <w:t>we are unfortunately unable</w:t>
      </w:r>
      <w:r w:rsidRPr="00891568">
        <w:rPr>
          <w:rFonts w:ascii="Fabrik" w:hAnsi="Fabrik" w:cs="Times New Roman"/>
          <w:sz w:val="16"/>
          <w:szCs w:val="16"/>
          <w:lang w:val="en-US"/>
        </w:rPr>
        <w:t xml:space="preserve"> to add the new user based on the authorization.</w:t>
      </w:r>
    </w:p>
    <w:sectPr w:rsidR="00F26ACB" w:rsidRPr="00891568" w:rsidSect="00E3654B">
      <w:headerReference w:type="default" r:id="rId11"/>
      <w:headerReference w:type="first" r:id="rId12"/>
      <w:footerReference w:type="first" r:id="rId13"/>
      <w:pgSz w:w="11906" w:h="16838"/>
      <w:pgMar w:top="2036" w:right="1418" w:bottom="1701" w:left="1418" w:header="635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8E146" w14:textId="77777777" w:rsidR="00CF22EF" w:rsidRDefault="00CF22EF" w:rsidP="00273CAA">
      <w:r>
        <w:separator/>
      </w:r>
    </w:p>
  </w:endnote>
  <w:endnote w:type="continuationSeparator" w:id="0">
    <w:p w14:paraId="00D7BF92" w14:textId="77777777" w:rsidR="00CF22EF" w:rsidRDefault="00CF22EF" w:rsidP="00273CAA">
      <w:r>
        <w:continuationSeparator/>
      </w:r>
    </w:p>
  </w:endnote>
  <w:endnote w:type="continuationNotice" w:id="1">
    <w:p w14:paraId="09F0E190" w14:textId="77777777" w:rsidR="00CF22EF" w:rsidRDefault="00CF22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brik">
    <w:panose1 w:val="00000500000000000000"/>
    <w:charset w:val="00"/>
    <w:family w:val="moder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173E" w14:textId="77777777" w:rsidR="00371E8B" w:rsidRDefault="00371E8B" w:rsidP="00371E8B">
    <w:pPr>
      <w:pStyle w:val="Footer"/>
      <w:rPr>
        <w:rStyle w:val="A3"/>
        <w:rFonts w:cstheme="minorHAnsi"/>
        <w:bCs/>
        <w:color w:val="27314F"/>
        <w:spacing w:val="6"/>
        <w:sz w:val="13"/>
        <w:szCs w:val="13"/>
        <w:lang w:val="sv-SE"/>
      </w:rPr>
    </w:pPr>
    <w:r>
      <w:rPr>
        <w:noProof/>
        <w:lang w:val="sv-SE"/>
      </w:rPr>
      <w:drawing>
        <wp:anchor distT="0" distB="0" distL="114300" distR="114300" simplePos="0" relativeHeight="251658247" behindDoc="1" locked="0" layoutInCell="1" allowOverlap="1" wp14:anchorId="3B219AD2" wp14:editId="133D330C">
          <wp:simplePos x="0" y="0"/>
          <wp:positionH relativeFrom="column">
            <wp:posOffset>-73025</wp:posOffset>
          </wp:positionH>
          <wp:positionV relativeFrom="paragraph">
            <wp:posOffset>-247015</wp:posOffset>
          </wp:positionV>
          <wp:extent cx="687070" cy="287655"/>
          <wp:effectExtent l="0" t="0" r="0" b="0"/>
          <wp:wrapNone/>
          <wp:docPr id="103732933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832121" name="Graphic 192583212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DDC1526" wp14:editId="6F2418B6">
              <wp:simplePos x="0" y="0"/>
              <wp:positionH relativeFrom="column">
                <wp:posOffset>1407160</wp:posOffset>
              </wp:positionH>
              <wp:positionV relativeFrom="paragraph">
                <wp:posOffset>-13611</wp:posOffset>
              </wp:positionV>
              <wp:extent cx="1554480" cy="531495"/>
              <wp:effectExtent l="0" t="0" r="0" b="0"/>
              <wp:wrapNone/>
              <wp:docPr id="1973738143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064303" w14:textId="77777777" w:rsidR="00371E8B" w:rsidRDefault="00371E8B" w:rsidP="00371E8B">
                          <w:pPr>
                            <w:pStyle w:val="Footer"/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</w:pPr>
                          <w:proofErr w:type="spellStart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Inkognitogata</w:t>
                          </w:r>
                          <w:proofErr w:type="spellEnd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 xml:space="preserve"> 33</w:t>
                          </w:r>
                        </w:p>
                        <w:p w14:paraId="36459073" w14:textId="77777777" w:rsidR="00371E8B" w:rsidRPr="00D06E93" w:rsidRDefault="00371E8B" w:rsidP="00371E8B">
                          <w:pPr>
                            <w:pStyle w:val="Footer"/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</w:pPr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 xml:space="preserve">0256 Oslo, </w:t>
                          </w:r>
                          <w:proofErr w:type="spellStart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Norway</w:t>
                          </w:r>
                          <w:proofErr w:type="spellEnd"/>
                        </w:p>
                        <w:p w14:paraId="25C354C2" w14:textId="77777777" w:rsidR="00371E8B" w:rsidRPr="00852BD4" w:rsidRDefault="00371E8B" w:rsidP="00371E8B">
                          <w:pPr>
                            <w:pStyle w:val="Foo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C152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10.8pt;margin-top:-1.05pt;width:122.4pt;height:41.8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" filled="f" stroked="f" strokeweight=".5pt">
              <v:textbox>
                <w:txbxContent>
                  <w:p w14:paraId="27064303" w14:textId="77777777" w:rsidR="00371E8B" w:rsidRDefault="00371E8B" w:rsidP="00371E8B">
                    <w:pPr>
                      <w:pStyle w:val="Footer"/>
                      <w:rPr>
                        <w:rStyle w:val="A3"/>
                        <w:color w:val="auto"/>
                        <w:sz w:val="18"/>
                        <w:szCs w:val="22"/>
                      </w:rPr>
                    </w:pPr>
                    <w:proofErr w:type="spellStart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>Inkognitogata</w:t>
                    </w:r>
                    <w:proofErr w:type="spellEnd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 xml:space="preserve"> 33</w:t>
                    </w:r>
                  </w:p>
                  <w:p w14:paraId="36459073" w14:textId="77777777" w:rsidR="00371E8B" w:rsidRPr="00D06E93" w:rsidRDefault="00371E8B" w:rsidP="00371E8B">
                    <w:pPr>
                      <w:pStyle w:val="Footer"/>
                      <w:rPr>
                        <w:rStyle w:val="A3"/>
                        <w:color w:val="auto"/>
                        <w:sz w:val="18"/>
                        <w:szCs w:val="22"/>
                      </w:rPr>
                    </w:pPr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 xml:space="preserve">0256 Oslo, </w:t>
                    </w:r>
                    <w:proofErr w:type="spellStart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>Norway</w:t>
                    </w:r>
                    <w:proofErr w:type="spellEnd"/>
                  </w:p>
                  <w:p w14:paraId="25C354C2" w14:textId="77777777" w:rsidR="00371E8B" w:rsidRPr="00852BD4" w:rsidRDefault="00371E8B" w:rsidP="00371E8B">
                    <w:pPr>
                      <w:pStyle w:val="Footer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6D4EA03" wp14:editId="41226482">
              <wp:simplePos x="0" y="0"/>
              <wp:positionH relativeFrom="column">
                <wp:posOffset>2750543</wp:posOffset>
              </wp:positionH>
              <wp:positionV relativeFrom="paragraph">
                <wp:posOffset>-1960</wp:posOffset>
              </wp:positionV>
              <wp:extent cx="1888435" cy="576469"/>
              <wp:effectExtent l="0" t="0" r="0" b="0"/>
              <wp:wrapNone/>
              <wp:docPr id="1748439775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8435" cy="5764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43EA88" w14:textId="77777777" w:rsidR="00371E8B" w:rsidRPr="00D06E93" w:rsidRDefault="00371E8B" w:rsidP="00371E8B">
                          <w:pPr>
                            <w:pStyle w:val="Footer"/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</w:pPr>
                          <w:proofErr w:type="spellStart"/>
                          <w:r w:rsidRPr="00CA382E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Sveavägen</w:t>
                          </w:r>
                          <w:proofErr w:type="spellEnd"/>
                          <w:r w:rsidRPr="00CA382E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 xml:space="preserve"> 9 </w:t>
                          </w:r>
                          <w:r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br/>
                          </w:r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1</w:t>
                          </w:r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57</w:t>
                          </w:r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 xml:space="preserve"> Stockholm, </w:t>
                          </w:r>
                          <w:proofErr w:type="spellStart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</w:rPr>
                            <w:t>Sweden</w:t>
                          </w:r>
                          <w:proofErr w:type="spellEnd"/>
                        </w:p>
                        <w:p w14:paraId="7D892A0F" w14:textId="77777777" w:rsidR="00371E8B" w:rsidRPr="00852BD4" w:rsidRDefault="00371E8B" w:rsidP="00371E8B">
                          <w:pPr>
                            <w:spacing w:after="0" w:line="240" w:lineRule="aut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D4EA03" id="_x0000_s1029" type="#_x0000_t202" style="position:absolute;margin-left:216.6pt;margin-top:-.15pt;width:148.7pt;height:45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FlGgIAADM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" filled="f" stroked="f" strokeweight=".5pt">
              <v:textbox>
                <w:txbxContent>
                  <w:p w14:paraId="3943EA88" w14:textId="77777777" w:rsidR="00371E8B" w:rsidRPr="00D06E93" w:rsidRDefault="00371E8B" w:rsidP="00371E8B">
                    <w:pPr>
                      <w:pStyle w:val="Footer"/>
                      <w:rPr>
                        <w:rStyle w:val="A3"/>
                        <w:color w:val="auto"/>
                        <w:sz w:val="18"/>
                        <w:szCs w:val="22"/>
                      </w:rPr>
                    </w:pPr>
                    <w:proofErr w:type="spellStart"/>
                    <w:r w:rsidRPr="00CA382E">
                      <w:rPr>
                        <w:rStyle w:val="A3"/>
                        <w:color w:val="auto"/>
                        <w:sz w:val="18"/>
                        <w:szCs w:val="22"/>
                      </w:rPr>
                      <w:t>Sveavägen</w:t>
                    </w:r>
                    <w:proofErr w:type="spellEnd"/>
                    <w:r w:rsidRPr="00CA382E">
                      <w:rPr>
                        <w:rStyle w:val="A3"/>
                        <w:color w:val="auto"/>
                        <w:sz w:val="18"/>
                        <w:szCs w:val="22"/>
                      </w:rPr>
                      <w:t xml:space="preserve"> 9 </w:t>
                    </w:r>
                    <w:r>
                      <w:rPr>
                        <w:rStyle w:val="A3"/>
                        <w:color w:val="auto"/>
                        <w:sz w:val="18"/>
                        <w:szCs w:val="22"/>
                      </w:rPr>
                      <w:br/>
                    </w:r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>11</w:t>
                    </w:r>
                    <w:r>
                      <w:rPr>
                        <w:rStyle w:val="A3"/>
                        <w:color w:val="auto"/>
                        <w:sz w:val="18"/>
                        <w:szCs w:val="22"/>
                      </w:rPr>
                      <w:t>1</w:t>
                    </w:r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 xml:space="preserve"> </w:t>
                    </w:r>
                    <w:r>
                      <w:rPr>
                        <w:rStyle w:val="A3"/>
                        <w:color w:val="auto"/>
                        <w:sz w:val="18"/>
                        <w:szCs w:val="22"/>
                      </w:rPr>
                      <w:t>57</w:t>
                    </w:r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 xml:space="preserve"> Stockholm, </w:t>
                    </w:r>
                    <w:proofErr w:type="spellStart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</w:rPr>
                      <w:t>Sweden</w:t>
                    </w:r>
                    <w:proofErr w:type="spellEnd"/>
                  </w:p>
                  <w:p w14:paraId="7D892A0F" w14:textId="77777777" w:rsidR="00371E8B" w:rsidRPr="00852BD4" w:rsidRDefault="00371E8B" w:rsidP="00371E8B">
                    <w:pPr>
                      <w:spacing w:after="0" w:line="240" w:lineRule="auto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F76ACE3" wp14:editId="66D35C40">
              <wp:simplePos x="0" y="0"/>
              <wp:positionH relativeFrom="column">
                <wp:posOffset>-85090</wp:posOffset>
              </wp:positionH>
              <wp:positionV relativeFrom="paragraph">
                <wp:posOffset>-2540</wp:posOffset>
              </wp:positionV>
              <wp:extent cx="1554480" cy="531495"/>
              <wp:effectExtent l="0" t="0" r="0" b="0"/>
              <wp:wrapNone/>
              <wp:docPr id="215034524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64427A" w14:textId="77777777" w:rsidR="00371E8B" w:rsidRPr="00D06E93" w:rsidRDefault="00371E8B" w:rsidP="00371E8B">
                          <w:pPr>
                            <w:pStyle w:val="Footer"/>
                            <w:rPr>
                              <w:rStyle w:val="A3"/>
                              <w:color w:val="auto"/>
                              <w:sz w:val="18"/>
                              <w:szCs w:val="22"/>
                              <w:lang w:val="en-US"/>
                            </w:rPr>
                          </w:pPr>
                          <w:proofErr w:type="spellStart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  <w:lang w:val="en-US"/>
                            </w:rPr>
                            <w:t>Keilaniementie</w:t>
                          </w:r>
                          <w:proofErr w:type="spellEnd"/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  <w:lang w:val="en-US"/>
                            </w:rPr>
                            <w:t xml:space="preserve"> 1 </w:t>
                          </w:r>
                        </w:p>
                        <w:p w14:paraId="245731AA" w14:textId="77777777" w:rsidR="00371E8B" w:rsidRPr="00D06E93" w:rsidRDefault="00371E8B" w:rsidP="00371E8B">
                          <w:pPr>
                            <w:pStyle w:val="Footer"/>
                            <w:rPr>
                              <w:rStyle w:val="A3"/>
                              <w:color w:val="auto"/>
                              <w:sz w:val="18"/>
                              <w:szCs w:val="22"/>
                              <w:lang w:val="en-US"/>
                            </w:rPr>
                          </w:pPr>
                          <w:r w:rsidRPr="00D06E93">
                            <w:rPr>
                              <w:rStyle w:val="A3"/>
                              <w:color w:val="auto"/>
                              <w:sz w:val="18"/>
                              <w:szCs w:val="22"/>
                              <w:lang w:val="en-US"/>
                            </w:rPr>
                            <w:t>02150 Espoo, Finland</w:t>
                          </w:r>
                        </w:p>
                        <w:p w14:paraId="40191D73" w14:textId="77777777" w:rsidR="00371E8B" w:rsidRPr="00852BD4" w:rsidRDefault="00371E8B" w:rsidP="00371E8B">
                          <w:pPr>
                            <w:spacing w:after="0" w:line="240" w:lineRule="aut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6ACE3" id="_x0000_s1030" type="#_x0000_t202" style="position:absolute;margin-left:-6.7pt;margin-top:-.2pt;width:122.4pt;height:41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" filled="f" stroked="f" strokeweight=".5pt">
              <v:textbox>
                <w:txbxContent>
                  <w:p w14:paraId="5F64427A" w14:textId="77777777" w:rsidR="00371E8B" w:rsidRPr="00D06E93" w:rsidRDefault="00371E8B" w:rsidP="00371E8B">
                    <w:pPr>
                      <w:pStyle w:val="Footer"/>
                      <w:rPr>
                        <w:rStyle w:val="A3"/>
                        <w:color w:val="auto"/>
                        <w:sz w:val="18"/>
                        <w:szCs w:val="22"/>
                        <w:lang w:val="en-US"/>
                      </w:rPr>
                    </w:pPr>
                    <w:proofErr w:type="spellStart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  <w:lang w:val="en-US"/>
                      </w:rPr>
                      <w:t>Keilaniementie</w:t>
                    </w:r>
                    <w:proofErr w:type="spellEnd"/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  <w:lang w:val="en-US"/>
                      </w:rPr>
                      <w:t xml:space="preserve"> 1 </w:t>
                    </w:r>
                  </w:p>
                  <w:p w14:paraId="245731AA" w14:textId="77777777" w:rsidR="00371E8B" w:rsidRPr="00D06E93" w:rsidRDefault="00371E8B" w:rsidP="00371E8B">
                    <w:pPr>
                      <w:pStyle w:val="Footer"/>
                      <w:rPr>
                        <w:rStyle w:val="A3"/>
                        <w:color w:val="auto"/>
                        <w:sz w:val="18"/>
                        <w:szCs w:val="22"/>
                        <w:lang w:val="en-US"/>
                      </w:rPr>
                    </w:pPr>
                    <w:r w:rsidRPr="00D06E93">
                      <w:rPr>
                        <w:rStyle w:val="A3"/>
                        <w:color w:val="auto"/>
                        <w:sz w:val="18"/>
                        <w:szCs w:val="22"/>
                        <w:lang w:val="en-US"/>
                      </w:rPr>
                      <w:t>02150 Espoo, Finland</w:t>
                    </w:r>
                  </w:p>
                  <w:p w14:paraId="40191D73" w14:textId="77777777" w:rsidR="00371E8B" w:rsidRPr="00852BD4" w:rsidRDefault="00371E8B" w:rsidP="00371E8B">
                    <w:pPr>
                      <w:spacing w:after="0" w:line="240" w:lineRule="auto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C90698F" w14:textId="77777777" w:rsidR="00371E8B" w:rsidRDefault="00371E8B" w:rsidP="00371E8B">
    <w:pPr>
      <w:pStyle w:val="Footer"/>
      <w:spacing w:line="60" w:lineRule="exact"/>
      <w:rPr>
        <w:rStyle w:val="A3"/>
        <w:rFonts w:cstheme="minorHAnsi"/>
        <w:bCs/>
        <w:color w:val="27314F"/>
        <w:spacing w:val="6"/>
        <w:sz w:val="13"/>
        <w:szCs w:val="13"/>
        <w:lang w:val="sv-SE"/>
      </w:rPr>
    </w:pPr>
  </w:p>
  <w:p w14:paraId="0B2E6A18" w14:textId="77777777" w:rsidR="00371E8B" w:rsidRPr="00273CAA" w:rsidRDefault="00371E8B" w:rsidP="00371E8B">
    <w:pPr>
      <w:pStyle w:val="Footer"/>
      <w:rPr>
        <w:rStyle w:val="A3"/>
        <w:rFonts w:cstheme="minorHAnsi"/>
        <w:bCs/>
        <w:color w:val="27314F"/>
        <w:spacing w:val="6"/>
        <w:sz w:val="16"/>
        <w:szCs w:val="16"/>
        <w:lang w:val="sv-SE"/>
      </w:rPr>
    </w:pPr>
  </w:p>
  <w:p w14:paraId="0EA8D7B7" w14:textId="77777777" w:rsidR="00371E8B" w:rsidRDefault="0037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59F9" w14:textId="77777777" w:rsidR="00CF22EF" w:rsidRDefault="00CF22EF" w:rsidP="00273CAA">
      <w:r>
        <w:separator/>
      </w:r>
    </w:p>
  </w:footnote>
  <w:footnote w:type="continuationSeparator" w:id="0">
    <w:p w14:paraId="31703827" w14:textId="77777777" w:rsidR="00CF22EF" w:rsidRDefault="00CF22EF" w:rsidP="00273CAA">
      <w:r>
        <w:continuationSeparator/>
      </w:r>
    </w:p>
  </w:footnote>
  <w:footnote w:type="continuationNotice" w:id="1">
    <w:p w14:paraId="2908684A" w14:textId="77777777" w:rsidR="00CF22EF" w:rsidRDefault="00CF22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DCB" w14:textId="77777777" w:rsidR="00361A90" w:rsidRDefault="00E3654B" w:rsidP="00273CAA">
    <w:pPr>
      <w:ind w:left="9072" w:right="-142" w:firstLine="173"/>
    </w:pPr>
    <w:r>
      <w:rPr>
        <w:noProof/>
      </w:rPr>
      <w:drawing>
        <wp:anchor distT="0" distB="0" distL="114300" distR="114300" simplePos="0" relativeHeight="251660298" behindDoc="1" locked="0" layoutInCell="1" allowOverlap="1" wp14:anchorId="6EA21C53" wp14:editId="5C259B74">
          <wp:simplePos x="0" y="0"/>
          <wp:positionH relativeFrom="margin">
            <wp:posOffset>4867275</wp:posOffset>
          </wp:positionH>
          <wp:positionV relativeFrom="paragraph">
            <wp:posOffset>18415</wp:posOffset>
          </wp:positionV>
          <wp:extent cx="1343025" cy="562362"/>
          <wp:effectExtent l="0" t="0" r="0" b="0"/>
          <wp:wrapNone/>
          <wp:docPr id="1839958622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010251" name="Graphic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562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64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C9A25C" wp14:editId="37666882">
              <wp:simplePos x="0" y="0"/>
              <wp:positionH relativeFrom="column">
                <wp:posOffset>-47625</wp:posOffset>
              </wp:positionH>
              <wp:positionV relativeFrom="paragraph">
                <wp:posOffset>0</wp:posOffset>
              </wp:positionV>
              <wp:extent cx="1946009" cy="881882"/>
              <wp:effectExtent l="0" t="0" r="0" b="0"/>
              <wp:wrapNone/>
              <wp:docPr id="3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6009" cy="88188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86F0A5" w14:textId="77777777" w:rsidR="006C6481" w:rsidRPr="00852BD4" w:rsidRDefault="00CE018A" w:rsidP="006C6481">
                          <w:pPr>
                            <w:spacing w:after="0" w:line="240" w:lineRule="auto"/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DOCUMENT</w:t>
                          </w:r>
                        </w:p>
                        <w:p w14:paraId="34CACB46" w14:textId="77777777" w:rsidR="006C6481" w:rsidRPr="00DC2524" w:rsidRDefault="00852BD4" w:rsidP="006C6481">
                          <w:pPr>
                            <w:spacing w:after="0" w:line="240" w:lineRule="auto"/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DC2524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Confidentia</w:t>
                          </w:r>
                          <w:r w:rsidRPr="00DC2524"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l</w:t>
                          </w:r>
                        </w:p>
                        <w:p w14:paraId="62E51465" w14:textId="3B747254" w:rsidR="006C6481" w:rsidRPr="00852BD4" w:rsidRDefault="006C6481" w:rsidP="006C6481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instrText xml:space="preserve"> TIME \@ "d.M.yyyy" </w:instrText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F002B">
                            <w:rPr>
                              <w:noProof/>
                              <w:sz w:val="16"/>
                              <w:szCs w:val="16"/>
                            </w:rPr>
                            <w:t>24.2.2026</w:t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94C49FA" w14:textId="77777777" w:rsidR="006C6481" w:rsidRPr="00852BD4" w:rsidRDefault="00000000" w:rsidP="006C6481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sdt>
                            <w:sdtPr>
                              <w:rPr>
                                <w:b/>
                                <w:sz w:val="16"/>
                                <w:szCs w:val="16"/>
                              </w:rPr>
                              <w:id w:val="877209033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r w:rsidR="00852BD4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Page</w:t>
                              </w:r>
                              <w:r w:rsidR="006C6481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6C6481" w:rsidRPr="00273CAA">
                                <w:rPr>
                                  <w:b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6C6481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instrText xml:space="preserve"> PAGE </w:instrText>
                              </w:r>
                              <w:r w:rsidR="006C6481" w:rsidRPr="00273CAA">
                                <w:rPr>
                                  <w:b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C6481" w:rsidRPr="00852BD4"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="006C6481" w:rsidRPr="00273CAA">
                                <w:rPr>
                                  <w:b/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6C6481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r w:rsidR="006C6481" w:rsidRPr="00273CAA">
                                <w:rPr>
                                  <w:b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6C6481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instrText xml:space="preserve"> NUMPAGES  </w:instrText>
                              </w:r>
                              <w:r w:rsidR="006C6481" w:rsidRPr="00273CAA">
                                <w:rPr>
                                  <w:b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C6481" w:rsidRPr="00852BD4"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="006C6481" w:rsidRPr="00273CAA">
                                <w:rPr>
                                  <w:b/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6C6481" w:rsidRPr="00852BD4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sdtContent>
                          </w:sdt>
                        </w:p>
                        <w:p w14:paraId="4EBEA2C8" w14:textId="77777777" w:rsidR="006C6481" w:rsidRPr="00852BD4" w:rsidRDefault="00852BD4" w:rsidP="006C6481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852BD4">
                            <w:rPr>
                              <w:sz w:val="16"/>
                              <w:szCs w:val="16"/>
                              <w:lang w:val="en-US"/>
                            </w:rPr>
                            <w:t>Author</w:t>
                          </w:r>
                          <w:r w:rsidR="006C6481" w:rsidRPr="00852BD4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: </w:t>
                          </w:r>
                          <w:r w:rsidR="006C6481" w:rsidRPr="00273CAA">
                            <w:rPr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="006C6481" w:rsidRPr="00852BD4">
                            <w:rPr>
                              <w:sz w:val="16"/>
                              <w:szCs w:val="16"/>
                              <w:lang w:val="en-US"/>
                            </w:rPr>
                            <w:instrText xml:space="preserve"> AUTHOR   \* MERGEFORMAT </w:instrText>
                          </w:r>
                          <w:r w:rsidR="006C6481" w:rsidRPr="00273CAA">
                            <w:rPr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E2318">
                            <w:rPr>
                              <w:noProof/>
                              <w:sz w:val="16"/>
                              <w:szCs w:val="16"/>
                              <w:lang w:val="en-US"/>
                            </w:rPr>
                            <w:t>Ahtiainen Martina</w:t>
                          </w:r>
                          <w:r w:rsidR="006C6481" w:rsidRPr="00273CAA">
                            <w:rPr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277BDE2" w14:textId="77777777" w:rsidR="006C6481" w:rsidRPr="00852BD4" w:rsidRDefault="006C6481" w:rsidP="006C6481">
                          <w:pPr>
                            <w:spacing w:after="0" w:line="240" w:lineRule="aut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9A25C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6" type="#_x0000_t202" style="position:absolute;left:0;text-align:left;margin-left:-3.75pt;margin-top:0;width:153.25pt;height:6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" filled="f" stroked="f" strokeweight=".5pt">
              <v:textbox>
                <w:txbxContent>
                  <w:p w14:paraId="5586F0A5" w14:textId="77777777" w:rsidR="006C6481" w:rsidRPr="00852BD4" w:rsidRDefault="00CE018A" w:rsidP="006C6481">
                    <w:pPr>
                      <w:spacing w:after="0" w:line="240" w:lineRule="auto"/>
                      <w:rPr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lang w:val="en-US"/>
                      </w:rPr>
                      <w:t>DOCUMENT</w:t>
                    </w:r>
                  </w:p>
                  <w:p w14:paraId="34CACB46" w14:textId="77777777" w:rsidR="006C6481" w:rsidRPr="00DC2524" w:rsidRDefault="00852BD4" w:rsidP="006C6481">
                    <w:pPr>
                      <w:spacing w:after="0" w:line="240" w:lineRule="auto"/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DC2524">
                      <w:rPr>
                        <w:rFonts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Confidentia</w:t>
                    </w:r>
                    <w:r w:rsidRPr="00DC2524"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  <w:t>l</w:t>
                    </w:r>
                  </w:p>
                  <w:p w14:paraId="62E51465" w14:textId="3B747254" w:rsidR="006C6481" w:rsidRPr="00852BD4" w:rsidRDefault="006C6481" w:rsidP="006C6481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273CAA">
                      <w:rPr>
                        <w:sz w:val="16"/>
                        <w:szCs w:val="16"/>
                      </w:rPr>
                      <w:fldChar w:fldCharType="begin"/>
                    </w:r>
                    <w:r w:rsidRPr="00273CAA">
                      <w:rPr>
                        <w:sz w:val="16"/>
                        <w:szCs w:val="16"/>
                      </w:rPr>
                      <w:instrText xml:space="preserve"> TIME \@ "d.M.yyyy" </w:instrText>
                    </w:r>
                    <w:r w:rsidRPr="00273CAA">
                      <w:rPr>
                        <w:sz w:val="16"/>
                        <w:szCs w:val="16"/>
                      </w:rPr>
                      <w:fldChar w:fldCharType="separate"/>
                    </w:r>
                    <w:r w:rsidR="002F002B">
                      <w:rPr>
                        <w:noProof/>
                        <w:sz w:val="16"/>
                        <w:szCs w:val="16"/>
                      </w:rPr>
                      <w:t>24.2.2026</w:t>
                    </w:r>
                    <w:r w:rsidRPr="00273CAA">
                      <w:rPr>
                        <w:sz w:val="16"/>
                        <w:szCs w:val="16"/>
                      </w:rPr>
                      <w:fldChar w:fldCharType="end"/>
                    </w:r>
                  </w:p>
                  <w:p w14:paraId="094C49FA" w14:textId="77777777" w:rsidR="006C6481" w:rsidRPr="00852BD4" w:rsidRDefault="00000000" w:rsidP="006C6481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sdt>
                      <w:sdtPr>
                        <w:rPr>
                          <w:b/>
                          <w:sz w:val="16"/>
                          <w:szCs w:val="16"/>
                        </w:rPr>
                        <w:id w:val="877209033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r w:rsidR="00852BD4" w:rsidRPr="00852BD4">
                          <w:rPr>
                            <w:sz w:val="16"/>
                            <w:szCs w:val="16"/>
                            <w:lang w:val="en-US"/>
                          </w:rPr>
                          <w:t>Page</w:t>
                        </w:r>
                        <w:r w:rsidR="006C6481" w:rsidRPr="00852BD4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6C6481" w:rsidRPr="00273CAA">
                          <w:rPr>
                            <w:b/>
                            <w:sz w:val="16"/>
                            <w:szCs w:val="16"/>
                          </w:rPr>
                          <w:fldChar w:fldCharType="begin"/>
                        </w:r>
                        <w:r w:rsidR="006C6481" w:rsidRPr="00852BD4">
                          <w:rPr>
                            <w:sz w:val="16"/>
                            <w:szCs w:val="16"/>
                            <w:lang w:val="en-US"/>
                          </w:rPr>
                          <w:instrText xml:space="preserve"> PAGE </w:instrText>
                        </w:r>
                        <w:r w:rsidR="006C6481" w:rsidRPr="00273CAA">
                          <w:rPr>
                            <w:b/>
                            <w:sz w:val="16"/>
                            <w:szCs w:val="16"/>
                          </w:rPr>
                          <w:fldChar w:fldCharType="separate"/>
                        </w:r>
                        <w:r w:rsidR="006C6481" w:rsidRPr="00852BD4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="006C6481" w:rsidRPr="00273CAA">
                          <w:rPr>
                            <w:b/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  <w:r w:rsidR="006C6481" w:rsidRPr="00852BD4">
                          <w:rPr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r w:rsidR="006C6481" w:rsidRPr="00273CAA">
                          <w:rPr>
                            <w:b/>
                            <w:sz w:val="16"/>
                            <w:szCs w:val="16"/>
                          </w:rPr>
                          <w:fldChar w:fldCharType="begin"/>
                        </w:r>
                        <w:r w:rsidR="006C6481" w:rsidRPr="00852BD4">
                          <w:rPr>
                            <w:sz w:val="16"/>
                            <w:szCs w:val="16"/>
                            <w:lang w:val="en-US"/>
                          </w:rPr>
                          <w:instrText xml:space="preserve"> NUMPAGES  </w:instrText>
                        </w:r>
                        <w:r w:rsidR="006C6481" w:rsidRPr="00273CAA">
                          <w:rPr>
                            <w:b/>
                            <w:sz w:val="16"/>
                            <w:szCs w:val="16"/>
                          </w:rPr>
                          <w:fldChar w:fldCharType="separate"/>
                        </w:r>
                        <w:r w:rsidR="006C6481" w:rsidRPr="00852BD4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="006C6481" w:rsidRPr="00273CAA">
                          <w:rPr>
                            <w:b/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  <w:r w:rsidR="006C6481" w:rsidRPr="00852BD4">
                          <w:rPr>
                            <w:sz w:val="16"/>
                            <w:szCs w:val="16"/>
                            <w:lang w:val="en-US"/>
                          </w:rPr>
                          <w:t>)</w:t>
                        </w:r>
                      </w:sdtContent>
                    </w:sdt>
                  </w:p>
                  <w:p w14:paraId="4EBEA2C8" w14:textId="77777777" w:rsidR="006C6481" w:rsidRPr="00852BD4" w:rsidRDefault="00852BD4" w:rsidP="006C6481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852BD4">
                      <w:rPr>
                        <w:sz w:val="16"/>
                        <w:szCs w:val="16"/>
                        <w:lang w:val="en-US"/>
                      </w:rPr>
                      <w:t>Author</w:t>
                    </w:r>
                    <w:r w:rsidR="006C6481" w:rsidRPr="00852BD4">
                      <w:rPr>
                        <w:sz w:val="16"/>
                        <w:szCs w:val="16"/>
                        <w:lang w:val="en-US"/>
                      </w:rPr>
                      <w:t xml:space="preserve">: </w:t>
                    </w:r>
                    <w:r w:rsidR="006C6481" w:rsidRPr="00273CAA">
                      <w:rPr>
                        <w:b/>
                        <w:sz w:val="16"/>
                        <w:szCs w:val="16"/>
                      </w:rPr>
                      <w:fldChar w:fldCharType="begin"/>
                    </w:r>
                    <w:r w:rsidR="006C6481" w:rsidRPr="00852BD4">
                      <w:rPr>
                        <w:sz w:val="16"/>
                        <w:szCs w:val="16"/>
                        <w:lang w:val="en-US"/>
                      </w:rPr>
                      <w:instrText xml:space="preserve"> AUTHOR   \* MERGEFORMAT </w:instrText>
                    </w:r>
                    <w:r w:rsidR="006C6481" w:rsidRPr="00273CAA">
                      <w:rPr>
                        <w:b/>
                        <w:sz w:val="16"/>
                        <w:szCs w:val="16"/>
                      </w:rPr>
                      <w:fldChar w:fldCharType="separate"/>
                    </w:r>
                    <w:r w:rsidR="009E2318">
                      <w:rPr>
                        <w:noProof/>
                        <w:sz w:val="16"/>
                        <w:szCs w:val="16"/>
                        <w:lang w:val="en-US"/>
                      </w:rPr>
                      <w:t>Ahtiainen Martina</w:t>
                    </w:r>
                    <w:r w:rsidR="006C6481" w:rsidRPr="00273CAA">
                      <w:rPr>
                        <w:b/>
                        <w:sz w:val="16"/>
                        <w:szCs w:val="16"/>
                      </w:rPr>
                      <w:fldChar w:fldCharType="end"/>
                    </w:r>
                  </w:p>
                  <w:p w14:paraId="0277BDE2" w14:textId="77777777" w:rsidR="006C6481" w:rsidRPr="00852BD4" w:rsidRDefault="006C6481" w:rsidP="006C6481">
                    <w:pPr>
                      <w:spacing w:after="0" w:line="240" w:lineRule="auto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E79D" w14:textId="77777777" w:rsidR="0050152F" w:rsidRDefault="00E3654B" w:rsidP="0050152F">
    <w:pPr>
      <w:pStyle w:val="Header"/>
      <w:ind w:left="8394" w:right="-425" w:firstLine="820"/>
    </w:pPr>
    <w:r>
      <w:rPr>
        <w:noProof/>
      </w:rPr>
      <w:drawing>
        <wp:anchor distT="0" distB="0" distL="114300" distR="114300" simplePos="0" relativeHeight="251662346" behindDoc="1" locked="0" layoutInCell="1" allowOverlap="1" wp14:anchorId="6EC408D5" wp14:editId="7193C9C3">
          <wp:simplePos x="0" y="0"/>
          <wp:positionH relativeFrom="margin">
            <wp:posOffset>4972050</wp:posOffset>
          </wp:positionH>
          <wp:positionV relativeFrom="paragraph">
            <wp:posOffset>18415</wp:posOffset>
          </wp:positionV>
          <wp:extent cx="1343025" cy="562362"/>
          <wp:effectExtent l="0" t="0" r="0" b="0"/>
          <wp:wrapNone/>
          <wp:docPr id="45957095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010251" name="Graphic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562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17E9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DB03DBE" wp14:editId="7D3D7E42">
              <wp:simplePos x="0" y="0"/>
              <wp:positionH relativeFrom="margin">
                <wp:posOffset>-38100</wp:posOffset>
              </wp:positionH>
              <wp:positionV relativeFrom="paragraph">
                <wp:posOffset>-10160</wp:posOffset>
              </wp:positionV>
              <wp:extent cx="1946009" cy="881882"/>
              <wp:effectExtent l="0" t="0" r="0" b="0"/>
              <wp:wrapNone/>
              <wp:docPr id="89677410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6009" cy="88188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B5B63A" w14:textId="77777777" w:rsidR="007417E9" w:rsidRPr="00852BD4" w:rsidRDefault="007417E9" w:rsidP="007417E9">
                          <w:pPr>
                            <w:spacing w:after="0" w:line="240" w:lineRule="auto"/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DOCUMENT</w:t>
                          </w:r>
                        </w:p>
                        <w:p w14:paraId="7F1C981F" w14:textId="77777777" w:rsidR="007417E9" w:rsidRPr="00DC2524" w:rsidRDefault="007417E9" w:rsidP="007417E9">
                          <w:pPr>
                            <w:spacing w:after="0" w:line="240" w:lineRule="auto"/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DC2524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Confidentia</w:t>
                          </w:r>
                          <w:r w:rsidRPr="00DC2524"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l</w:t>
                          </w:r>
                        </w:p>
                        <w:p w14:paraId="6820550B" w14:textId="3066CE07" w:rsidR="007417E9" w:rsidRPr="008E2115" w:rsidRDefault="007417E9" w:rsidP="007417E9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instrText xml:space="preserve"> TIME \@ "d.M.yyyy" </w:instrText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F002B">
                            <w:rPr>
                              <w:noProof/>
                              <w:sz w:val="16"/>
                              <w:szCs w:val="16"/>
                            </w:rPr>
                            <w:t>24.2.2026</w:t>
                          </w:r>
                          <w:r w:rsidRPr="00273CAA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03DB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pt;margin-top:-.8pt;width:153.25pt;height:69.4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" filled="f" stroked="f" strokeweight=".5pt">
              <v:textbox>
                <w:txbxContent>
                  <w:p w14:paraId="3DB5B63A" w14:textId="77777777" w:rsidR="007417E9" w:rsidRPr="00852BD4" w:rsidRDefault="007417E9" w:rsidP="007417E9">
                    <w:pPr>
                      <w:spacing w:after="0" w:line="240" w:lineRule="auto"/>
                      <w:rPr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lang w:val="en-US"/>
                      </w:rPr>
                      <w:t>DOCUMENT</w:t>
                    </w:r>
                  </w:p>
                  <w:p w14:paraId="7F1C981F" w14:textId="77777777" w:rsidR="007417E9" w:rsidRPr="00DC2524" w:rsidRDefault="007417E9" w:rsidP="007417E9">
                    <w:pPr>
                      <w:spacing w:after="0" w:line="240" w:lineRule="auto"/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DC2524">
                      <w:rPr>
                        <w:rFonts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Confidentia</w:t>
                    </w:r>
                    <w:r w:rsidRPr="00DC2524"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  <w:t>l</w:t>
                    </w:r>
                  </w:p>
                  <w:p w14:paraId="6820550B" w14:textId="3066CE07" w:rsidR="007417E9" w:rsidRPr="008E2115" w:rsidRDefault="007417E9" w:rsidP="007417E9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273CAA">
                      <w:rPr>
                        <w:sz w:val="16"/>
                        <w:szCs w:val="16"/>
                      </w:rPr>
                      <w:fldChar w:fldCharType="begin"/>
                    </w:r>
                    <w:r w:rsidRPr="00273CAA">
                      <w:rPr>
                        <w:sz w:val="16"/>
                        <w:szCs w:val="16"/>
                      </w:rPr>
                      <w:instrText xml:space="preserve"> TIME \@ "d.M.yyyy" </w:instrText>
                    </w:r>
                    <w:r w:rsidRPr="00273CAA">
                      <w:rPr>
                        <w:sz w:val="16"/>
                        <w:szCs w:val="16"/>
                      </w:rPr>
                      <w:fldChar w:fldCharType="separate"/>
                    </w:r>
                    <w:r w:rsidR="002F002B">
                      <w:rPr>
                        <w:noProof/>
                        <w:sz w:val="16"/>
                        <w:szCs w:val="16"/>
                      </w:rPr>
                      <w:t>24.2.2026</w:t>
                    </w:r>
                    <w:r w:rsidRPr="00273CAA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07C"/>
    <w:multiLevelType w:val="hybridMultilevel"/>
    <w:tmpl w:val="4CC47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6462C"/>
    <w:multiLevelType w:val="hybridMultilevel"/>
    <w:tmpl w:val="9D0A1D1A"/>
    <w:lvl w:ilvl="0" w:tplc="33F6F3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9595F"/>
    <w:multiLevelType w:val="hybridMultilevel"/>
    <w:tmpl w:val="C33C5E22"/>
    <w:lvl w:ilvl="0" w:tplc="9BDEFA32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12F0"/>
    <w:multiLevelType w:val="hybridMultilevel"/>
    <w:tmpl w:val="85DC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24F78"/>
    <w:multiLevelType w:val="hybridMultilevel"/>
    <w:tmpl w:val="53AE89DE"/>
    <w:lvl w:ilvl="0" w:tplc="21A4FCA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8287722">
    <w:abstractNumId w:val="2"/>
  </w:num>
  <w:num w:numId="2" w16cid:durableId="1502356351">
    <w:abstractNumId w:val="4"/>
  </w:num>
  <w:num w:numId="3" w16cid:durableId="1802335065">
    <w:abstractNumId w:val="1"/>
  </w:num>
  <w:num w:numId="4" w16cid:durableId="712802283">
    <w:abstractNumId w:val="0"/>
  </w:num>
  <w:num w:numId="5" w16cid:durableId="216204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18"/>
    <w:rsid w:val="000043EA"/>
    <w:rsid w:val="000061D0"/>
    <w:rsid w:val="000374BC"/>
    <w:rsid w:val="00057B12"/>
    <w:rsid w:val="00061329"/>
    <w:rsid w:val="00070BC7"/>
    <w:rsid w:val="0007201C"/>
    <w:rsid w:val="00080960"/>
    <w:rsid w:val="00083B0B"/>
    <w:rsid w:val="00091D9D"/>
    <w:rsid w:val="00095275"/>
    <w:rsid w:val="000B155C"/>
    <w:rsid w:val="000D24DB"/>
    <w:rsid w:val="000F239C"/>
    <w:rsid w:val="00114153"/>
    <w:rsid w:val="00121584"/>
    <w:rsid w:val="001240C1"/>
    <w:rsid w:val="001362ED"/>
    <w:rsid w:val="00140056"/>
    <w:rsid w:val="00141D15"/>
    <w:rsid w:val="00161244"/>
    <w:rsid w:val="00162A11"/>
    <w:rsid w:val="00170F0F"/>
    <w:rsid w:val="0018168F"/>
    <w:rsid w:val="00195316"/>
    <w:rsid w:val="001C6359"/>
    <w:rsid w:val="001E296C"/>
    <w:rsid w:val="001F0736"/>
    <w:rsid w:val="001F17E9"/>
    <w:rsid w:val="0020674A"/>
    <w:rsid w:val="00207CBD"/>
    <w:rsid w:val="0022080C"/>
    <w:rsid w:val="00221EBD"/>
    <w:rsid w:val="00252335"/>
    <w:rsid w:val="00253F7E"/>
    <w:rsid w:val="002614DE"/>
    <w:rsid w:val="00273CAA"/>
    <w:rsid w:val="002771E4"/>
    <w:rsid w:val="002847E9"/>
    <w:rsid w:val="002B15C1"/>
    <w:rsid w:val="002B1C52"/>
    <w:rsid w:val="002B50AD"/>
    <w:rsid w:val="002C1253"/>
    <w:rsid w:val="002C1E0A"/>
    <w:rsid w:val="002C788C"/>
    <w:rsid w:val="002E21A5"/>
    <w:rsid w:val="002E28EE"/>
    <w:rsid w:val="002F002B"/>
    <w:rsid w:val="00304484"/>
    <w:rsid w:val="00304A30"/>
    <w:rsid w:val="00305239"/>
    <w:rsid w:val="00310CAF"/>
    <w:rsid w:val="00342DBF"/>
    <w:rsid w:val="003464D4"/>
    <w:rsid w:val="00350A94"/>
    <w:rsid w:val="003521CA"/>
    <w:rsid w:val="00361A90"/>
    <w:rsid w:val="00371DB1"/>
    <w:rsid w:val="00371E8B"/>
    <w:rsid w:val="00393D85"/>
    <w:rsid w:val="003A2E64"/>
    <w:rsid w:val="003B7D50"/>
    <w:rsid w:val="003C04E2"/>
    <w:rsid w:val="003D153D"/>
    <w:rsid w:val="003D1D99"/>
    <w:rsid w:val="00400231"/>
    <w:rsid w:val="00413F07"/>
    <w:rsid w:val="00416CDB"/>
    <w:rsid w:val="00420B8E"/>
    <w:rsid w:val="00432AB8"/>
    <w:rsid w:val="004365B4"/>
    <w:rsid w:val="00440B62"/>
    <w:rsid w:val="00444019"/>
    <w:rsid w:val="004558A2"/>
    <w:rsid w:val="00493C2B"/>
    <w:rsid w:val="004A44C5"/>
    <w:rsid w:val="004A56E2"/>
    <w:rsid w:val="004B16D0"/>
    <w:rsid w:val="004B67C1"/>
    <w:rsid w:val="004D3574"/>
    <w:rsid w:val="004D6E51"/>
    <w:rsid w:val="0050152F"/>
    <w:rsid w:val="00506409"/>
    <w:rsid w:val="005115F4"/>
    <w:rsid w:val="00516152"/>
    <w:rsid w:val="005234A3"/>
    <w:rsid w:val="00525871"/>
    <w:rsid w:val="00526974"/>
    <w:rsid w:val="0058565C"/>
    <w:rsid w:val="005920AF"/>
    <w:rsid w:val="00593AF4"/>
    <w:rsid w:val="005A0A79"/>
    <w:rsid w:val="005A0E3E"/>
    <w:rsid w:val="005A5513"/>
    <w:rsid w:val="005B1872"/>
    <w:rsid w:val="005B5917"/>
    <w:rsid w:val="005C11FC"/>
    <w:rsid w:val="005C4082"/>
    <w:rsid w:val="005C7CFD"/>
    <w:rsid w:val="005E6E89"/>
    <w:rsid w:val="005F2D65"/>
    <w:rsid w:val="00605896"/>
    <w:rsid w:val="00610177"/>
    <w:rsid w:val="00616A25"/>
    <w:rsid w:val="006236CE"/>
    <w:rsid w:val="0063118F"/>
    <w:rsid w:val="006332AE"/>
    <w:rsid w:val="0063683E"/>
    <w:rsid w:val="00651C4D"/>
    <w:rsid w:val="00654583"/>
    <w:rsid w:val="0065782E"/>
    <w:rsid w:val="006612AE"/>
    <w:rsid w:val="0066387B"/>
    <w:rsid w:val="00666DDA"/>
    <w:rsid w:val="00681D1C"/>
    <w:rsid w:val="00683E2E"/>
    <w:rsid w:val="006915A5"/>
    <w:rsid w:val="006A337E"/>
    <w:rsid w:val="006B4853"/>
    <w:rsid w:val="006C6481"/>
    <w:rsid w:val="006C7A90"/>
    <w:rsid w:val="006D2529"/>
    <w:rsid w:val="006D5EAE"/>
    <w:rsid w:val="006D6F34"/>
    <w:rsid w:val="006E2EBE"/>
    <w:rsid w:val="006F1611"/>
    <w:rsid w:val="007056EB"/>
    <w:rsid w:val="00710F6D"/>
    <w:rsid w:val="007118B5"/>
    <w:rsid w:val="00716473"/>
    <w:rsid w:val="007278F6"/>
    <w:rsid w:val="00734506"/>
    <w:rsid w:val="00734C96"/>
    <w:rsid w:val="007417E9"/>
    <w:rsid w:val="0075271C"/>
    <w:rsid w:val="007628B4"/>
    <w:rsid w:val="007710F4"/>
    <w:rsid w:val="0077191D"/>
    <w:rsid w:val="00773CF2"/>
    <w:rsid w:val="007870CF"/>
    <w:rsid w:val="007902A9"/>
    <w:rsid w:val="00795115"/>
    <w:rsid w:val="007A5333"/>
    <w:rsid w:val="007C23CC"/>
    <w:rsid w:val="007C57EC"/>
    <w:rsid w:val="007D1CB8"/>
    <w:rsid w:val="007E0F52"/>
    <w:rsid w:val="007E3D2F"/>
    <w:rsid w:val="007E4AE0"/>
    <w:rsid w:val="0081610C"/>
    <w:rsid w:val="00832A90"/>
    <w:rsid w:val="00840784"/>
    <w:rsid w:val="00847CAC"/>
    <w:rsid w:val="00852BD4"/>
    <w:rsid w:val="00854920"/>
    <w:rsid w:val="00860BEB"/>
    <w:rsid w:val="00863674"/>
    <w:rsid w:val="0089264F"/>
    <w:rsid w:val="0089462C"/>
    <w:rsid w:val="008E2115"/>
    <w:rsid w:val="008E356A"/>
    <w:rsid w:val="00904E11"/>
    <w:rsid w:val="009168DF"/>
    <w:rsid w:val="009275C2"/>
    <w:rsid w:val="00931A60"/>
    <w:rsid w:val="009323C9"/>
    <w:rsid w:val="00932703"/>
    <w:rsid w:val="00934D64"/>
    <w:rsid w:val="00935F1D"/>
    <w:rsid w:val="00944706"/>
    <w:rsid w:val="0094517E"/>
    <w:rsid w:val="009551AF"/>
    <w:rsid w:val="009607F8"/>
    <w:rsid w:val="0096716F"/>
    <w:rsid w:val="0097135A"/>
    <w:rsid w:val="00973412"/>
    <w:rsid w:val="00974675"/>
    <w:rsid w:val="00977B1F"/>
    <w:rsid w:val="0098404C"/>
    <w:rsid w:val="009A56AD"/>
    <w:rsid w:val="009D5A3D"/>
    <w:rsid w:val="009E2318"/>
    <w:rsid w:val="00A03DD9"/>
    <w:rsid w:val="00A17A4A"/>
    <w:rsid w:val="00A17DDA"/>
    <w:rsid w:val="00A35370"/>
    <w:rsid w:val="00A35D57"/>
    <w:rsid w:val="00A402F5"/>
    <w:rsid w:val="00A40CDC"/>
    <w:rsid w:val="00A44B92"/>
    <w:rsid w:val="00A45292"/>
    <w:rsid w:val="00A4684C"/>
    <w:rsid w:val="00A52D7F"/>
    <w:rsid w:val="00A53872"/>
    <w:rsid w:val="00A56D86"/>
    <w:rsid w:val="00A635AD"/>
    <w:rsid w:val="00A7449D"/>
    <w:rsid w:val="00A87905"/>
    <w:rsid w:val="00A87CF0"/>
    <w:rsid w:val="00A92216"/>
    <w:rsid w:val="00A93AA7"/>
    <w:rsid w:val="00AA34DD"/>
    <w:rsid w:val="00AA73B6"/>
    <w:rsid w:val="00AC4361"/>
    <w:rsid w:val="00AD6FA4"/>
    <w:rsid w:val="00AF4BB2"/>
    <w:rsid w:val="00B153C2"/>
    <w:rsid w:val="00B3061E"/>
    <w:rsid w:val="00B42947"/>
    <w:rsid w:val="00B43774"/>
    <w:rsid w:val="00B4530C"/>
    <w:rsid w:val="00B61A61"/>
    <w:rsid w:val="00B70F0B"/>
    <w:rsid w:val="00B737BB"/>
    <w:rsid w:val="00B804A2"/>
    <w:rsid w:val="00B86F80"/>
    <w:rsid w:val="00B90693"/>
    <w:rsid w:val="00B928F6"/>
    <w:rsid w:val="00B95821"/>
    <w:rsid w:val="00B978A8"/>
    <w:rsid w:val="00BB2463"/>
    <w:rsid w:val="00BB364C"/>
    <w:rsid w:val="00BB510F"/>
    <w:rsid w:val="00BB5745"/>
    <w:rsid w:val="00BB6D74"/>
    <w:rsid w:val="00BD1677"/>
    <w:rsid w:val="00BE0C12"/>
    <w:rsid w:val="00C026DF"/>
    <w:rsid w:val="00C05D71"/>
    <w:rsid w:val="00C061C0"/>
    <w:rsid w:val="00C161F4"/>
    <w:rsid w:val="00C22569"/>
    <w:rsid w:val="00C37D4C"/>
    <w:rsid w:val="00C459A2"/>
    <w:rsid w:val="00C514BF"/>
    <w:rsid w:val="00C546A8"/>
    <w:rsid w:val="00C565AC"/>
    <w:rsid w:val="00C678B9"/>
    <w:rsid w:val="00C941A7"/>
    <w:rsid w:val="00CA2E23"/>
    <w:rsid w:val="00CA382E"/>
    <w:rsid w:val="00CB0382"/>
    <w:rsid w:val="00CB162F"/>
    <w:rsid w:val="00CB7483"/>
    <w:rsid w:val="00CC2935"/>
    <w:rsid w:val="00CE018A"/>
    <w:rsid w:val="00CE45DF"/>
    <w:rsid w:val="00CF0FF0"/>
    <w:rsid w:val="00CF22EF"/>
    <w:rsid w:val="00D01E1D"/>
    <w:rsid w:val="00D06E93"/>
    <w:rsid w:val="00D167F4"/>
    <w:rsid w:val="00D22FB5"/>
    <w:rsid w:val="00D2636B"/>
    <w:rsid w:val="00D40213"/>
    <w:rsid w:val="00D5649B"/>
    <w:rsid w:val="00D6219B"/>
    <w:rsid w:val="00D703D7"/>
    <w:rsid w:val="00D720FC"/>
    <w:rsid w:val="00D75728"/>
    <w:rsid w:val="00D76EEC"/>
    <w:rsid w:val="00D843C5"/>
    <w:rsid w:val="00D84503"/>
    <w:rsid w:val="00DA5F13"/>
    <w:rsid w:val="00DB00F0"/>
    <w:rsid w:val="00DC2524"/>
    <w:rsid w:val="00DC6E2A"/>
    <w:rsid w:val="00DC6E7E"/>
    <w:rsid w:val="00DD3CD0"/>
    <w:rsid w:val="00DD3DF7"/>
    <w:rsid w:val="00DD5311"/>
    <w:rsid w:val="00DF1DFD"/>
    <w:rsid w:val="00E01972"/>
    <w:rsid w:val="00E04E46"/>
    <w:rsid w:val="00E27D7D"/>
    <w:rsid w:val="00E3654B"/>
    <w:rsid w:val="00E761B0"/>
    <w:rsid w:val="00E834E2"/>
    <w:rsid w:val="00EB520B"/>
    <w:rsid w:val="00EC0366"/>
    <w:rsid w:val="00EC0AD6"/>
    <w:rsid w:val="00ED4E9B"/>
    <w:rsid w:val="00ED677E"/>
    <w:rsid w:val="00EE7587"/>
    <w:rsid w:val="00F07826"/>
    <w:rsid w:val="00F137B8"/>
    <w:rsid w:val="00F13C4B"/>
    <w:rsid w:val="00F21C98"/>
    <w:rsid w:val="00F2427C"/>
    <w:rsid w:val="00F25347"/>
    <w:rsid w:val="00F26408"/>
    <w:rsid w:val="00F26ACB"/>
    <w:rsid w:val="00F471FC"/>
    <w:rsid w:val="00F609C3"/>
    <w:rsid w:val="00F61B83"/>
    <w:rsid w:val="00F63007"/>
    <w:rsid w:val="00F80FE2"/>
    <w:rsid w:val="00F8655F"/>
    <w:rsid w:val="00F86F92"/>
    <w:rsid w:val="00FA123F"/>
    <w:rsid w:val="00FA7B44"/>
    <w:rsid w:val="00FB17B6"/>
    <w:rsid w:val="00FB49EE"/>
    <w:rsid w:val="00FC021C"/>
    <w:rsid w:val="00F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65D47B"/>
  <w15:docId w15:val="{AD193C8B-E950-4BC9-B130-430C2384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26ACB"/>
    <w:pPr>
      <w:spacing w:after="160" w:line="259" w:lineRule="auto"/>
    </w:pPr>
    <w:rPr>
      <w:rFonts w:eastAsiaTheme="minorEastAsia"/>
      <w:lang w:eastAsia="fi-F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E8B"/>
    <w:pPr>
      <w:keepNext/>
      <w:keepLines/>
      <w:spacing w:before="240" w:after="540"/>
      <w:outlineLvl w:val="0"/>
    </w:pPr>
    <w:rPr>
      <w:rFonts w:eastAsiaTheme="majorEastAsia" w:cs="Times New Roman (Headings CS)"/>
      <w:b/>
      <w:bCs/>
      <w:color w:val="000000" w:themeColor="text1"/>
      <w:spacing w:val="4"/>
      <w:sz w:val="4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1A61"/>
    <w:pPr>
      <w:keepNext/>
      <w:keepLines/>
      <w:numPr>
        <w:ilvl w:val="1"/>
      </w:numPr>
      <w:spacing w:before="240" w:after="240" w:line="300" w:lineRule="atLeast"/>
      <w:ind w:left="709" w:hanging="709"/>
      <w:jc w:val="both"/>
      <w:outlineLvl w:val="1"/>
    </w:pPr>
    <w:rPr>
      <w:rFonts w:eastAsiaTheme="majorEastAsia" w:cs="Times New Roman (Headings CS)"/>
      <w:b/>
      <w:bCs/>
      <w:caps/>
      <w:color w:val="000000"/>
      <w:spacing w:val="4"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736"/>
    <w:pPr>
      <w:keepNext/>
      <w:keepLines/>
      <w:spacing w:before="200"/>
      <w:outlineLvl w:val="2"/>
    </w:pPr>
    <w:rPr>
      <w:rFonts w:eastAsiaTheme="majorEastAsia" w:cs="Times New Roman (Headings CS)"/>
      <w:b/>
      <w:bCs/>
      <w:caps/>
      <w:color w:val="000000" w:themeColor="text1"/>
      <w:spacing w:val="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46A8"/>
    <w:pPr>
      <w:keepNext/>
      <w:keepLines/>
      <w:spacing w:before="200" w:after="0"/>
      <w:outlineLvl w:val="3"/>
    </w:pPr>
    <w:rPr>
      <w:rFonts w:eastAsiaTheme="majorEastAsia" w:cs="Times New Roman (Headings CS)"/>
      <w:b/>
      <w:bCs/>
      <w:iCs/>
      <w:caps/>
      <w:color w:val="000000" w:themeColor="text2" w:themeShade="BF"/>
      <w:spacing w:val="2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F0736"/>
    <w:pPr>
      <w:keepNext/>
      <w:keepLines/>
      <w:spacing w:before="200" w:after="0"/>
      <w:outlineLvl w:val="4"/>
    </w:pPr>
    <w:rPr>
      <w:rFonts w:eastAsiaTheme="majorEastAsia" w:cs="Times New Roman (Headings CS)"/>
      <w:b/>
      <w:color w:val="000000" w:themeColor="text1"/>
      <w:spacing w:val="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6409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0000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B1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D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D1C"/>
  </w:style>
  <w:style w:type="paragraph" w:styleId="Footer">
    <w:name w:val="footer"/>
    <w:basedOn w:val="Normal"/>
    <w:link w:val="FooterChar"/>
    <w:uiPriority w:val="99"/>
    <w:unhideWhenUsed/>
    <w:rsid w:val="00681D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D1C"/>
  </w:style>
  <w:style w:type="paragraph" w:styleId="BalloonText">
    <w:name w:val="Balloon Text"/>
    <w:basedOn w:val="Normal"/>
    <w:link w:val="BalloonTextChar"/>
    <w:uiPriority w:val="99"/>
    <w:semiHidden/>
    <w:unhideWhenUsed/>
    <w:rsid w:val="0068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D1C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rsid w:val="00C546A8"/>
    <w:pPr>
      <w:spacing w:after="0" w:line="240" w:lineRule="atLeast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71E8B"/>
    <w:rPr>
      <w:rFonts w:ascii="Arial" w:eastAsiaTheme="majorEastAsia" w:hAnsi="Arial" w:cs="Times New Roman (Headings CS)"/>
      <w:b/>
      <w:color w:val="000000" w:themeColor="text1"/>
      <w:spacing w:val="4"/>
      <w:sz w:val="48"/>
      <w:szCs w:val="28"/>
      <w:lang w:val="en-US"/>
    </w:rPr>
  </w:style>
  <w:style w:type="character" w:customStyle="1" w:styleId="A3">
    <w:name w:val="A3"/>
    <w:uiPriority w:val="99"/>
    <w:rsid w:val="00A45292"/>
    <w:rPr>
      <w:color w:val="000000"/>
      <w:sz w:val="15"/>
      <w:szCs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61A61"/>
    <w:rPr>
      <w:rFonts w:ascii="Arial" w:eastAsiaTheme="majorEastAsia" w:hAnsi="Arial" w:cs="Times New Roman (Headings CS)"/>
      <w:b/>
      <w:caps/>
      <w:color w:val="000000"/>
      <w:spacing w:val="4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F0736"/>
    <w:rPr>
      <w:rFonts w:eastAsiaTheme="majorEastAsia" w:cs="Times New Roman (Headings CS)"/>
      <w:b/>
      <w:caps/>
      <w:color w:val="000000" w:themeColor="text1"/>
      <w:spacing w:val="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546A8"/>
    <w:rPr>
      <w:rFonts w:ascii="Helvetica" w:eastAsiaTheme="majorEastAsia" w:hAnsi="Helvetica" w:cs="Times New Roman (Headings CS)"/>
      <w:b/>
      <w:iCs/>
      <w:caps/>
      <w:color w:val="000000" w:themeColor="text2" w:themeShade="BF"/>
      <w:spacing w:val="2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C546A8"/>
    <w:pPr>
      <w:spacing w:after="300" w:line="240" w:lineRule="auto"/>
      <w:contextualSpacing/>
    </w:pPr>
    <w:rPr>
      <w:rFonts w:eastAsiaTheme="majorEastAsia" w:cstheme="majorBidi"/>
      <w:color w:val="000000" w:themeColor="text2" w:themeShade="BF"/>
      <w:spacing w:val="5"/>
      <w:kern w:val="28"/>
      <w:sz w:val="36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546A8"/>
    <w:rPr>
      <w:rFonts w:ascii="Helvetica" w:eastAsiaTheme="majorEastAsia" w:hAnsi="Helvetica" w:cstheme="majorBidi"/>
      <w:bCs/>
      <w:color w:val="000000" w:themeColor="text2" w:themeShade="BF"/>
      <w:spacing w:val="5"/>
      <w:kern w:val="28"/>
      <w:sz w:val="36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3C2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153C2"/>
    <w:rPr>
      <w:rFonts w:eastAsiaTheme="majorEastAsia" w:cstheme="majorBidi"/>
      <w:bCs/>
      <w:iCs/>
      <w:color w:val="000000" w:themeColor="tex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rsid w:val="001F0736"/>
    <w:rPr>
      <w:rFonts w:asciiTheme="minorHAnsi" w:hAnsiTheme="minorHAnsi"/>
      <w:b w:val="0"/>
      <w:bCs w:val="0"/>
      <w:i/>
      <w:iCs/>
      <w:color w:val="000000" w:themeColor="text1"/>
      <w:lang w:val="en-US"/>
    </w:rPr>
  </w:style>
  <w:style w:type="character" w:styleId="Emphasis">
    <w:name w:val="Emphasis"/>
    <w:basedOn w:val="DefaultParagraphFont"/>
    <w:uiPriority w:val="20"/>
    <w:qFormat/>
    <w:rsid w:val="00610177"/>
    <w:rPr>
      <w:rFonts w:ascii="Arial" w:hAnsi="Arial"/>
      <w:b w:val="0"/>
      <w:bCs w:val="0"/>
      <w:i/>
      <w:iCs/>
      <w:lang w:val="en-US"/>
    </w:rPr>
  </w:style>
  <w:style w:type="character" w:styleId="IntenseEmphasis">
    <w:name w:val="Intense Emphasis"/>
    <w:basedOn w:val="DefaultParagraphFont"/>
    <w:uiPriority w:val="21"/>
    <w:qFormat/>
    <w:rsid w:val="00610177"/>
    <w:rPr>
      <w:rFonts w:ascii="Arial" w:hAnsi="Arial"/>
      <w:b/>
      <w:bCs w:val="0"/>
      <w:i/>
      <w:iCs/>
      <w:color w:val="000000" w:themeColor="text1"/>
      <w:lang w:val="en-US"/>
    </w:rPr>
  </w:style>
  <w:style w:type="character" w:styleId="Strong">
    <w:name w:val="Strong"/>
    <w:basedOn w:val="DefaultParagraphFont"/>
    <w:uiPriority w:val="22"/>
    <w:qFormat/>
    <w:rsid w:val="00610177"/>
    <w:rPr>
      <w:rFonts w:ascii="Arial" w:hAnsi="Arial"/>
      <w:b/>
      <w:bCs/>
      <w:i w:val="0"/>
      <w:iCs w:val="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546A8"/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546A8"/>
    <w:rPr>
      <w:rFonts w:ascii="Helvetica" w:hAnsi="Helvetica"/>
      <w:bCs/>
      <w:i/>
      <w:iCs/>
      <w:color w:val="000000" w:themeColor="text1"/>
      <w:sz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4E9B"/>
    <w:pPr>
      <w:pBdr>
        <w:bottom w:val="single" w:sz="4" w:space="4" w:color="80CFE5" w:themeColor="accen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E9B"/>
    <w:rPr>
      <w:b/>
      <w:i/>
      <w:iCs/>
      <w:color w:val="000000" w:themeColor="text1"/>
      <w:sz w:val="18"/>
    </w:rPr>
  </w:style>
  <w:style w:type="character" w:styleId="SubtleReference">
    <w:name w:val="Subtle Reference"/>
    <w:basedOn w:val="DefaultParagraphFont"/>
    <w:uiPriority w:val="31"/>
    <w:rsid w:val="001F0736"/>
    <w:rPr>
      <w:smallCaps/>
      <w:color w:val="000000" w:themeColor="text1"/>
      <w:u w:val="single"/>
    </w:rPr>
  </w:style>
  <w:style w:type="character" w:styleId="IntenseReference">
    <w:name w:val="Intense Reference"/>
    <w:basedOn w:val="DefaultParagraphFont"/>
    <w:uiPriority w:val="32"/>
    <w:rsid w:val="001F0736"/>
    <w:rPr>
      <w:b/>
      <w:bCs/>
      <w:smallCaps/>
      <w:color w:val="000000" w:themeColor="tex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0177"/>
    <w:rPr>
      <w:rFonts w:ascii="Arial" w:hAnsi="Arial"/>
      <w:b/>
      <w:bCs/>
      <w:i w:val="0"/>
      <w:iCs w:val="0"/>
      <w:smallCaps/>
      <w:spacing w:val="5"/>
      <w:lang w:val="en-US"/>
    </w:rPr>
  </w:style>
  <w:style w:type="paragraph" w:styleId="ListParagraph">
    <w:name w:val="List Paragraph"/>
    <w:basedOn w:val="Normal"/>
    <w:uiPriority w:val="34"/>
    <w:qFormat/>
    <w:rsid w:val="00C546A8"/>
    <w:pPr>
      <w:ind w:left="720"/>
      <w:contextualSpacing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F0736"/>
    <w:rPr>
      <w:rFonts w:eastAsiaTheme="majorEastAsia" w:cs="Times New Roman (Headings CS)"/>
      <w:b/>
      <w:bCs/>
      <w:color w:val="000000" w:themeColor="text1"/>
      <w:spacing w:val="2"/>
      <w:sz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06409"/>
    <w:rPr>
      <w:rFonts w:ascii="Arial" w:eastAsiaTheme="majorEastAsia" w:hAnsi="Arial" w:cstheme="majorBidi"/>
      <w:i/>
      <w:iCs/>
      <w:color w:val="000000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rsid w:val="002B1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LightGrid-Accent6">
    <w:name w:val="Light Grid Accent 6"/>
    <w:basedOn w:val="TableNormal"/>
    <w:uiPriority w:val="62"/>
    <w:rsid w:val="0075271C"/>
    <w:pPr>
      <w:spacing w:after="0" w:line="240" w:lineRule="auto"/>
    </w:pPr>
    <w:tblPr>
      <w:tblStyleRowBandSize w:val="1"/>
      <w:tblStyleColBandSize w:val="1"/>
      <w:tblBorders>
        <w:top w:val="single" w:sz="8" w:space="0" w:color="524CF5" w:themeColor="accent6"/>
        <w:left w:val="single" w:sz="8" w:space="0" w:color="524CF5" w:themeColor="accent6"/>
        <w:bottom w:val="single" w:sz="8" w:space="0" w:color="524CF5" w:themeColor="accent6"/>
        <w:right w:val="single" w:sz="8" w:space="0" w:color="524CF5" w:themeColor="accent6"/>
        <w:insideH w:val="single" w:sz="8" w:space="0" w:color="524CF5" w:themeColor="accent6"/>
        <w:insideV w:val="single" w:sz="8" w:space="0" w:color="524CF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18" w:space="0" w:color="524CF5" w:themeColor="accent6"/>
          <w:right w:val="single" w:sz="8" w:space="0" w:color="524CF5" w:themeColor="accent6"/>
          <w:insideH w:val="nil"/>
          <w:insideV w:val="single" w:sz="8" w:space="0" w:color="524CF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  <w:insideH w:val="nil"/>
          <w:insideV w:val="single" w:sz="8" w:space="0" w:color="524CF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</w:tcBorders>
      </w:tcPr>
    </w:tblStylePr>
    <w:tblStylePr w:type="band1Vert"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</w:tcBorders>
        <w:shd w:val="clear" w:color="auto" w:fill="D3D2FC" w:themeFill="accent6" w:themeFillTint="3F"/>
      </w:tcPr>
    </w:tblStylePr>
    <w:tblStylePr w:type="band1Horz"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  <w:insideV w:val="single" w:sz="8" w:space="0" w:color="524CF5" w:themeColor="accent6"/>
        </w:tcBorders>
        <w:shd w:val="clear" w:color="auto" w:fill="D3D2FC" w:themeFill="accent6" w:themeFillTint="3F"/>
      </w:tcPr>
    </w:tblStylePr>
    <w:tblStylePr w:type="band2Horz"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  <w:insideV w:val="single" w:sz="8" w:space="0" w:color="524CF5" w:themeColor="accent6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546A8"/>
    <w:pPr>
      <w:spacing w:after="240" w:line="300" w:lineRule="atLeast"/>
      <w:outlineLvl w:val="9"/>
    </w:pPr>
    <w:rPr>
      <w:bCs w:val="0"/>
      <w:color w:val="000000" w:themeColor="text2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683E2E"/>
  </w:style>
  <w:style w:type="character" w:styleId="Hyperlink">
    <w:name w:val="Hyperlink"/>
    <w:basedOn w:val="DefaultParagraphFont"/>
    <w:uiPriority w:val="99"/>
    <w:unhideWhenUsed/>
    <w:rsid w:val="00973412"/>
    <w:rPr>
      <w:color w:val="808080" w:themeColor="background2" w:themeShade="80"/>
      <w:u w:val="single"/>
    </w:rPr>
  </w:style>
  <w:style w:type="paragraph" w:customStyle="1" w:styleId="Body1">
    <w:name w:val="Body 1"/>
    <w:basedOn w:val="Normal"/>
    <w:next w:val="Body2"/>
    <w:link w:val="Body1Char"/>
    <w:rsid w:val="00847CAC"/>
    <w:pPr>
      <w:spacing w:before="120" w:after="0" w:line="300" w:lineRule="atLeast"/>
      <w:ind w:left="709"/>
      <w:jc w:val="both"/>
    </w:pPr>
    <w:rPr>
      <w:lang w:val="en-US"/>
    </w:rPr>
  </w:style>
  <w:style w:type="paragraph" w:customStyle="1" w:styleId="Body2">
    <w:name w:val="Body 2"/>
    <w:basedOn w:val="Body1"/>
    <w:link w:val="Body2Char"/>
    <w:rsid w:val="00BD1677"/>
    <w:pPr>
      <w:spacing w:before="0" w:after="120"/>
      <w:ind w:firstLine="709"/>
      <w:contextualSpacing/>
    </w:pPr>
    <w:rPr>
      <w:color w:val="000000" w:themeColor="text1"/>
    </w:rPr>
  </w:style>
  <w:style w:type="character" w:customStyle="1" w:styleId="Body1Char">
    <w:name w:val="Body 1 Char"/>
    <w:basedOn w:val="DefaultParagraphFont"/>
    <w:link w:val="Body1"/>
    <w:rsid w:val="00847CAC"/>
    <w:rPr>
      <w:bCs/>
      <w:sz w:val="18"/>
      <w:lang w:val="en-US"/>
    </w:rPr>
  </w:style>
  <w:style w:type="character" w:customStyle="1" w:styleId="Body2Char">
    <w:name w:val="Body 2 Char"/>
    <w:basedOn w:val="Body1Char"/>
    <w:link w:val="Body2"/>
    <w:rsid w:val="00BD1677"/>
    <w:rPr>
      <w:bCs/>
      <w:color w:val="000000" w:themeColor="text1"/>
      <w:sz w:val="1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83E2E"/>
    <w:pPr>
      <w:ind w:left="198"/>
    </w:pPr>
  </w:style>
  <w:style w:type="table" w:styleId="LightList-Accent6">
    <w:name w:val="Light List Accent 6"/>
    <w:basedOn w:val="TableNormal"/>
    <w:uiPriority w:val="61"/>
    <w:rsid w:val="0075271C"/>
    <w:pPr>
      <w:spacing w:after="0" w:line="240" w:lineRule="auto"/>
    </w:pPr>
    <w:tblPr>
      <w:tblStyleRowBandSize w:val="1"/>
      <w:tblStyleColBandSize w:val="1"/>
      <w:tblBorders>
        <w:top w:val="single" w:sz="8" w:space="0" w:color="524CF5" w:themeColor="accent6"/>
        <w:left w:val="single" w:sz="8" w:space="0" w:color="524CF5" w:themeColor="accent6"/>
        <w:bottom w:val="single" w:sz="8" w:space="0" w:color="524CF5" w:themeColor="accent6"/>
        <w:right w:val="single" w:sz="8" w:space="0" w:color="524CF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4CF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</w:tcBorders>
      </w:tcPr>
    </w:tblStylePr>
    <w:tblStylePr w:type="band1Horz">
      <w:tblPr/>
      <w:tcPr>
        <w:tcBorders>
          <w:top w:val="single" w:sz="8" w:space="0" w:color="524CF5" w:themeColor="accent6"/>
          <w:left w:val="single" w:sz="8" w:space="0" w:color="524CF5" w:themeColor="accent6"/>
          <w:bottom w:val="single" w:sz="8" w:space="0" w:color="524CF5" w:themeColor="accent6"/>
          <w:right w:val="single" w:sz="8" w:space="0" w:color="524CF5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75271C"/>
    <w:pPr>
      <w:spacing w:after="0" w:line="240" w:lineRule="auto"/>
    </w:pPr>
    <w:tblPr>
      <w:tblStyleRowBandSize w:val="1"/>
      <w:tblStyleColBandSize w:val="1"/>
      <w:tblBorders>
        <w:top w:val="single" w:sz="8" w:space="0" w:color="C68AF9" w:themeColor="accent5" w:themeTint="BF"/>
        <w:left w:val="single" w:sz="8" w:space="0" w:color="C68AF9" w:themeColor="accent5" w:themeTint="BF"/>
        <w:bottom w:val="single" w:sz="8" w:space="0" w:color="C68AF9" w:themeColor="accent5" w:themeTint="BF"/>
        <w:right w:val="single" w:sz="8" w:space="0" w:color="C68AF9" w:themeColor="accent5" w:themeTint="BF"/>
        <w:insideH w:val="single" w:sz="8" w:space="0" w:color="C68AF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8AF9" w:themeColor="accent5" w:themeTint="BF"/>
          <w:left w:val="single" w:sz="8" w:space="0" w:color="C68AF9" w:themeColor="accent5" w:themeTint="BF"/>
          <w:bottom w:val="single" w:sz="8" w:space="0" w:color="C68AF9" w:themeColor="accent5" w:themeTint="BF"/>
          <w:right w:val="single" w:sz="8" w:space="0" w:color="C68AF9" w:themeColor="accent5" w:themeTint="BF"/>
          <w:insideH w:val="nil"/>
          <w:insideV w:val="nil"/>
        </w:tcBorders>
        <w:shd w:val="clear" w:color="auto" w:fill="B464F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8AF9" w:themeColor="accent5" w:themeTint="BF"/>
          <w:left w:val="single" w:sz="8" w:space="0" w:color="C68AF9" w:themeColor="accent5" w:themeTint="BF"/>
          <w:bottom w:val="single" w:sz="8" w:space="0" w:color="C68AF9" w:themeColor="accent5" w:themeTint="BF"/>
          <w:right w:val="single" w:sz="8" w:space="0" w:color="C68AF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8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8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75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75271C"/>
    <w:pPr>
      <w:spacing w:after="0" w:line="240" w:lineRule="auto"/>
    </w:pPr>
    <w:tblPr>
      <w:tblStyleRowBandSize w:val="1"/>
      <w:tblStyleColBandSize w:val="1"/>
      <w:tblBorders>
        <w:top w:val="single" w:sz="8" w:space="0" w:color="B464F8" w:themeColor="accent5"/>
        <w:left w:val="single" w:sz="8" w:space="0" w:color="B464F8" w:themeColor="accent5"/>
        <w:bottom w:val="single" w:sz="8" w:space="0" w:color="B464F8" w:themeColor="accent5"/>
        <w:right w:val="single" w:sz="8" w:space="0" w:color="B464F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64F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</w:tcBorders>
      </w:tcPr>
    </w:tblStylePr>
    <w:tblStylePr w:type="band1Horz"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75271C"/>
    <w:pPr>
      <w:spacing w:after="0" w:line="240" w:lineRule="auto"/>
    </w:pPr>
    <w:tblPr>
      <w:tblStyleRowBandSize w:val="1"/>
      <w:tblStyleColBandSize w:val="1"/>
      <w:tblBorders>
        <w:top w:val="single" w:sz="8" w:space="0" w:color="B464F8" w:themeColor="accent5"/>
        <w:left w:val="single" w:sz="8" w:space="0" w:color="B464F8" w:themeColor="accent5"/>
        <w:bottom w:val="single" w:sz="8" w:space="0" w:color="B464F8" w:themeColor="accent5"/>
        <w:right w:val="single" w:sz="8" w:space="0" w:color="B464F8" w:themeColor="accent5"/>
        <w:insideH w:val="single" w:sz="8" w:space="0" w:color="B464F8" w:themeColor="accent5"/>
        <w:insideV w:val="single" w:sz="8" w:space="0" w:color="B464F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18" w:space="0" w:color="B464F8" w:themeColor="accent5"/>
          <w:right w:val="single" w:sz="8" w:space="0" w:color="B464F8" w:themeColor="accent5"/>
          <w:insideH w:val="nil"/>
          <w:insideV w:val="single" w:sz="8" w:space="0" w:color="B464F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  <w:insideH w:val="nil"/>
          <w:insideV w:val="single" w:sz="8" w:space="0" w:color="B464F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</w:tcBorders>
      </w:tcPr>
    </w:tblStylePr>
    <w:tblStylePr w:type="band1Vert"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</w:tcBorders>
        <w:shd w:val="clear" w:color="auto" w:fill="ECD8FD" w:themeFill="accent5" w:themeFillTint="3F"/>
      </w:tcPr>
    </w:tblStylePr>
    <w:tblStylePr w:type="band1Horz"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  <w:insideV w:val="single" w:sz="8" w:space="0" w:color="B464F8" w:themeColor="accent5"/>
        </w:tcBorders>
        <w:shd w:val="clear" w:color="auto" w:fill="ECD8FD" w:themeFill="accent5" w:themeFillTint="3F"/>
      </w:tcPr>
    </w:tblStylePr>
    <w:tblStylePr w:type="band2Horz">
      <w:tblPr/>
      <w:tcPr>
        <w:tcBorders>
          <w:top w:val="single" w:sz="8" w:space="0" w:color="B464F8" w:themeColor="accent5"/>
          <w:left w:val="single" w:sz="8" w:space="0" w:color="B464F8" w:themeColor="accent5"/>
          <w:bottom w:val="single" w:sz="8" w:space="0" w:color="B464F8" w:themeColor="accent5"/>
          <w:right w:val="single" w:sz="8" w:space="0" w:color="B464F8" w:themeColor="accent5"/>
          <w:insideV w:val="single" w:sz="8" w:space="0" w:color="B464F8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AA34DD"/>
    <w:pPr>
      <w:spacing w:after="0" w:line="240" w:lineRule="auto"/>
    </w:pPr>
    <w:tblPr>
      <w:tblStyleRowBandSize w:val="1"/>
      <w:tblStyleColBandSize w:val="1"/>
      <w:tblBorders>
        <w:top w:val="single" w:sz="8" w:space="0" w:color="80CFE5" w:themeColor="accent1"/>
        <w:left w:val="single" w:sz="8" w:space="0" w:color="80CFE5" w:themeColor="accent1"/>
        <w:bottom w:val="single" w:sz="8" w:space="0" w:color="80CFE5" w:themeColor="accent1"/>
        <w:right w:val="single" w:sz="8" w:space="0" w:color="80CFE5" w:themeColor="accent1"/>
        <w:insideH w:val="single" w:sz="8" w:space="0" w:color="80CFE5" w:themeColor="accent1"/>
        <w:insideV w:val="single" w:sz="8" w:space="0" w:color="80CFE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FE5" w:themeColor="accent1"/>
          <w:left w:val="single" w:sz="8" w:space="0" w:color="80CFE5" w:themeColor="accent1"/>
          <w:bottom w:val="single" w:sz="18" w:space="0" w:color="80CFE5" w:themeColor="accent1"/>
          <w:right w:val="single" w:sz="8" w:space="0" w:color="80CFE5" w:themeColor="accent1"/>
          <w:insideH w:val="nil"/>
          <w:insideV w:val="single" w:sz="8" w:space="0" w:color="80CFE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FE5" w:themeColor="accent1"/>
          <w:left w:val="single" w:sz="8" w:space="0" w:color="80CFE5" w:themeColor="accent1"/>
          <w:bottom w:val="single" w:sz="8" w:space="0" w:color="80CFE5" w:themeColor="accent1"/>
          <w:right w:val="single" w:sz="8" w:space="0" w:color="80CFE5" w:themeColor="accent1"/>
          <w:insideH w:val="nil"/>
          <w:insideV w:val="single" w:sz="8" w:space="0" w:color="80CFE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FE5" w:themeColor="accent1"/>
          <w:left w:val="single" w:sz="8" w:space="0" w:color="80CFE5" w:themeColor="accent1"/>
          <w:bottom w:val="single" w:sz="8" w:space="0" w:color="80CFE5" w:themeColor="accent1"/>
          <w:right w:val="single" w:sz="8" w:space="0" w:color="80CFE5" w:themeColor="accent1"/>
        </w:tcBorders>
      </w:tcPr>
    </w:tblStylePr>
    <w:tblStylePr w:type="band1Vert">
      <w:tblPr/>
      <w:tcPr>
        <w:tcBorders>
          <w:top w:val="single" w:sz="8" w:space="0" w:color="80CFE5" w:themeColor="accent1"/>
          <w:left w:val="single" w:sz="8" w:space="0" w:color="80CFE5" w:themeColor="accent1"/>
          <w:bottom w:val="single" w:sz="8" w:space="0" w:color="80CFE5" w:themeColor="accent1"/>
          <w:right w:val="single" w:sz="8" w:space="0" w:color="80CFE5" w:themeColor="accent1"/>
        </w:tcBorders>
        <w:shd w:val="clear" w:color="auto" w:fill="DFF3F8" w:themeFill="accent1" w:themeFillTint="3F"/>
      </w:tcPr>
    </w:tblStylePr>
    <w:tblStylePr w:type="band1Horz">
      <w:tblPr/>
      <w:tcPr>
        <w:tcBorders>
          <w:top w:val="single" w:sz="8" w:space="0" w:color="80CFE5" w:themeColor="accent1"/>
          <w:left w:val="single" w:sz="8" w:space="0" w:color="80CFE5" w:themeColor="accent1"/>
          <w:bottom w:val="single" w:sz="8" w:space="0" w:color="80CFE5" w:themeColor="accent1"/>
          <w:right w:val="single" w:sz="8" w:space="0" w:color="80CFE5" w:themeColor="accent1"/>
          <w:insideV w:val="single" w:sz="8" w:space="0" w:color="80CFE5" w:themeColor="accent1"/>
        </w:tcBorders>
        <w:shd w:val="clear" w:color="auto" w:fill="DFF3F8" w:themeFill="accent1" w:themeFillTint="3F"/>
      </w:tcPr>
    </w:tblStylePr>
    <w:tblStylePr w:type="band2Horz">
      <w:tblPr/>
      <w:tcPr>
        <w:tcBorders>
          <w:top w:val="single" w:sz="8" w:space="0" w:color="80CFE5" w:themeColor="accent1"/>
          <w:left w:val="single" w:sz="8" w:space="0" w:color="80CFE5" w:themeColor="accent1"/>
          <w:bottom w:val="single" w:sz="8" w:space="0" w:color="80CFE5" w:themeColor="accent1"/>
          <w:right w:val="single" w:sz="8" w:space="0" w:color="80CFE5" w:themeColor="accent1"/>
          <w:insideV w:val="single" w:sz="8" w:space="0" w:color="80CFE5" w:themeColor="accent1"/>
        </w:tcBorders>
      </w:tcPr>
    </w:tblStylePr>
  </w:style>
  <w:style w:type="paragraph" w:customStyle="1" w:styleId="FPHeading2">
    <w:name w:val="FP_Heading2"/>
    <w:basedOn w:val="Heading2"/>
    <w:link w:val="FPHeading2Char"/>
    <w:rsid w:val="00B95821"/>
    <w:rPr>
      <w:caps w:val="0"/>
      <w:spacing w:val="8"/>
    </w:rPr>
  </w:style>
  <w:style w:type="paragraph" w:customStyle="1" w:styleId="FPHeading1">
    <w:name w:val="FP_Heading1"/>
    <w:basedOn w:val="Heading1"/>
    <w:link w:val="FPHeading1Char"/>
    <w:rsid w:val="001F0736"/>
  </w:style>
  <w:style w:type="character" w:customStyle="1" w:styleId="FPHeading2Char">
    <w:name w:val="FP_Heading2 Char"/>
    <w:basedOn w:val="Heading2Char"/>
    <w:link w:val="FPHeading2"/>
    <w:rsid w:val="00B95821"/>
    <w:rPr>
      <w:rFonts w:ascii="Helvetica" w:eastAsiaTheme="majorEastAsia" w:hAnsi="Helvetica" w:cs="Times New Roman (Headings CS)"/>
      <w:b/>
      <w:caps w:val="0"/>
      <w:color w:val="524CF5" w:themeColor="accent6"/>
      <w:spacing w:val="8"/>
      <w:sz w:val="28"/>
      <w:szCs w:val="26"/>
      <w:lang w:val="en-US"/>
    </w:rPr>
  </w:style>
  <w:style w:type="character" w:customStyle="1" w:styleId="FPHeading1Char">
    <w:name w:val="FP_Heading1 Char"/>
    <w:basedOn w:val="Heading1Char"/>
    <w:link w:val="FPHeading1"/>
    <w:rsid w:val="001F0736"/>
    <w:rPr>
      <w:rFonts w:asciiTheme="majorHAnsi" w:eastAsiaTheme="majorEastAsia" w:hAnsiTheme="majorHAnsi" w:cs="Times New Roman (Headings CS)"/>
      <w:b/>
      <w:color w:val="000000" w:themeColor="text1"/>
      <w:spacing w:val="4"/>
      <w:sz w:val="40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73412"/>
    <w:rPr>
      <w:color w:val="808080" w:themeColor="background2" w:themeShade="80"/>
      <w:u w:val="single"/>
    </w:rPr>
  </w:style>
  <w:style w:type="table" w:styleId="GridTable4-Accent5">
    <w:name w:val="Grid Table 4 Accent 5"/>
    <w:aliases w:val="Grid Table 4 - BRANDED COLORS"/>
    <w:basedOn w:val="TableNormal"/>
    <w:uiPriority w:val="49"/>
    <w:rsid w:val="00070BC7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DCDBFF"/>
        <w:left w:val="single" w:sz="4" w:space="0" w:color="DCDBFF"/>
        <w:bottom w:val="single" w:sz="4" w:space="0" w:color="DCDBFF"/>
        <w:right w:val="single" w:sz="4" w:space="0" w:color="DCDBFF"/>
        <w:insideH w:val="single" w:sz="4" w:space="0" w:color="DCDBFF"/>
        <w:insideV w:val="single" w:sz="4" w:space="0" w:color="DCDBF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Arial" w:hAnsi="Arial"/>
        <w:b/>
        <w:bCs/>
        <w:i w:val="0"/>
        <w:color w:val="FFFFFF" w:themeColor="background1"/>
        <w:sz w:val="22"/>
      </w:rPr>
      <w:tblPr/>
      <w:tcPr>
        <w:shd w:val="clear" w:color="auto" w:fill="000000" w:themeFill="text1"/>
      </w:tcPr>
    </w:tblStylePr>
    <w:tblStylePr w:type="lastRow">
      <w:rPr>
        <w:b w:val="0"/>
        <w:bCs/>
      </w:rPr>
      <w:tblPr/>
      <w:tcPr>
        <w:tcBorders>
          <w:top w:val="double" w:sz="4" w:space="0" w:color="B464F8" w:themeColor="accent5"/>
        </w:tcBorders>
      </w:tcPr>
    </w:tblStylePr>
    <w:tblStylePr w:type="firstCol">
      <w:rPr>
        <w:b/>
        <w:bCs/>
        <w:i w:val="0"/>
      </w:rPr>
    </w:tblStylePr>
    <w:tblStylePr w:type="lastCol">
      <w:rPr>
        <w:b/>
        <w:bCs/>
      </w:rPr>
    </w:tblStylePr>
    <w:tblStylePr w:type="band1Horz">
      <w:tblPr/>
      <w:tcPr>
        <w:shd w:val="clear" w:color="auto" w:fill="EFEFFD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unhideWhenUsed/>
    <w:rsid w:val="00B9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inHeading">
    <w:name w:val="MainHeading"/>
    <w:basedOn w:val="Normal"/>
    <w:next w:val="Normal"/>
    <w:uiPriority w:val="19"/>
    <w:unhideWhenUsed/>
    <w:rsid w:val="00080960"/>
    <w:pPr>
      <w:spacing w:after="1280" w:line="240" w:lineRule="auto"/>
    </w:pPr>
    <w:rPr>
      <w:rFonts w:cstheme="minorHAnsi"/>
      <w:b/>
      <w:bCs/>
      <w:color w:val="000000" w:themeColor="text1"/>
      <w:sz w:val="96"/>
      <w:szCs w:val="20"/>
    </w:rPr>
  </w:style>
  <w:style w:type="character" w:styleId="PlaceholderText">
    <w:name w:val="Placeholder Text"/>
    <w:basedOn w:val="DefaultParagraphFont"/>
    <w:uiPriority w:val="99"/>
    <w:semiHidden/>
    <w:rsid w:val="000043EA"/>
    <w:rPr>
      <w:color w:val="808080"/>
    </w:rPr>
  </w:style>
  <w:style w:type="paragraph" w:customStyle="1" w:styleId="Documentsubtitle">
    <w:name w:val="Document_subtitle"/>
    <w:basedOn w:val="Normal"/>
    <w:uiPriority w:val="29"/>
    <w:semiHidden/>
    <w:qFormat/>
    <w:rsid w:val="000043EA"/>
    <w:pPr>
      <w:suppressAutoHyphens/>
      <w:spacing w:after="0" w:line="240" w:lineRule="auto"/>
    </w:pPr>
    <w:rPr>
      <w:rFonts w:cstheme="minorHAnsi"/>
      <w:b/>
      <w:bCs/>
      <w:sz w:val="64"/>
      <w:szCs w:val="80"/>
    </w:rPr>
  </w:style>
  <w:style w:type="paragraph" w:customStyle="1" w:styleId="FPHeadline2">
    <w:name w:val="FP_Headline2"/>
    <w:basedOn w:val="Heading2"/>
    <w:link w:val="FPHeadline2Char"/>
    <w:rsid w:val="001F0736"/>
    <w:rPr>
      <w:rFonts w:ascii="Helvetica" w:hAnsi="Helvetica"/>
      <w:bCs w:val="0"/>
      <w:color w:val="000000" w:themeColor="text1"/>
    </w:rPr>
  </w:style>
  <w:style w:type="character" w:customStyle="1" w:styleId="FPHeadline2Char">
    <w:name w:val="FP_Headline2 Char"/>
    <w:basedOn w:val="Heading2Char"/>
    <w:link w:val="FPHeadline2"/>
    <w:rsid w:val="001F0736"/>
    <w:rPr>
      <w:rFonts w:ascii="Helvetica" w:eastAsiaTheme="majorEastAsia" w:hAnsi="Helvetica" w:cs="Times New Roman (Headings CS)"/>
      <w:b/>
      <w:bCs/>
      <w:caps/>
      <w:color w:val="000000" w:themeColor="text1"/>
      <w:spacing w:val="4"/>
      <w:sz w:val="28"/>
      <w:szCs w:val="26"/>
      <w:lang w:val="en-US"/>
    </w:rPr>
  </w:style>
  <w:style w:type="character" w:styleId="UnresolvedMention">
    <w:name w:val="Unresolved Mention"/>
    <w:basedOn w:val="DefaultParagraphFont"/>
    <w:uiPriority w:val="99"/>
    <w:rsid w:val="00207CBD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0B155C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7FE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7FE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7F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7FED" w:themeFill="accent2"/>
      </w:tcPr>
    </w:tblStylePr>
    <w:tblStylePr w:type="band1Vert">
      <w:tblPr/>
      <w:tcPr>
        <w:shd w:val="clear" w:color="auto" w:fill="BECBF7" w:themeFill="accent2" w:themeFillTint="66"/>
      </w:tcPr>
    </w:tblStylePr>
    <w:tblStylePr w:type="band1Horz">
      <w:tblPr/>
      <w:tcPr>
        <w:shd w:val="clear" w:color="auto" w:fill="BECBF7" w:themeFill="accent2" w:themeFillTint="66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rsid w:val="00DD3DF7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D3DF7"/>
    <w:pPr>
      <w:spacing w:after="100"/>
      <w:ind w:left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ahtiainen\Downloads\Finago_basic_document_EN%20(3).dotx" TargetMode="External"/></Relationships>
</file>

<file path=word/theme/theme1.xml><?xml version="1.0" encoding="utf-8"?>
<a:theme xmlns:a="http://schemas.openxmlformats.org/drawingml/2006/main" name="Office Theme">
  <a:themeElements>
    <a:clrScheme name="Brand color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80CFE5"/>
      </a:accent1>
      <a:accent2>
        <a:srgbClr val="5E7FED"/>
      </a:accent2>
      <a:accent3>
        <a:srgbClr val="8459F5"/>
      </a:accent3>
      <a:accent4>
        <a:srgbClr val="88FCDD"/>
      </a:accent4>
      <a:accent5>
        <a:srgbClr val="B464F8"/>
      </a:accent5>
      <a:accent6>
        <a:srgbClr val="524CF5"/>
      </a:accent6>
      <a:hlink>
        <a:srgbClr val="524CF5"/>
      </a:hlink>
      <a:folHlink>
        <a:srgbClr val="88FCDD"/>
      </a:folHlink>
    </a:clrScheme>
    <a:fontScheme name="Office Them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AD93974F2E94A9541000A40700DF1" ma:contentTypeVersion="16" ma:contentTypeDescription="Create a new document." ma:contentTypeScope="" ma:versionID="290e2cdb4e51cd1adb98fb5fef18bdc7">
  <xsd:schema xmlns:xsd="http://www.w3.org/2001/XMLSchema" xmlns:xs="http://www.w3.org/2001/XMLSchema" xmlns:p="http://schemas.microsoft.com/office/2006/metadata/properties" xmlns:ns2="bc84a996-29a9-4c99-973c-85955c0b70e6" xmlns:ns3="a59f9b31-9220-4cff-8835-179db5d4e07a" targetNamespace="http://schemas.microsoft.com/office/2006/metadata/properties" ma:root="true" ma:fieldsID="2c42ff2d6d9a9cfa49e841f9188d8fbe" ns2:_="" ns3:_="">
    <xsd:import namespace="bc84a996-29a9-4c99-973c-85955c0b70e6"/>
    <xsd:import namespace="a59f9b31-9220-4cff-8835-179db5d4e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4a996-29a9-4c99-973c-85955c0b7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8832ce-5a7a-4237-9be7-54438fd5a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f9b31-9220-4cff-8835-179db5d4e0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6c952e-a13d-4458-82a7-a2b1e08d936d}" ma:internalName="TaxCatchAll" ma:showField="CatchAllData" ma:web="a59f9b31-9220-4cff-8835-179db5d4e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84a996-29a9-4c99-973c-85955c0b70e6">
      <Terms xmlns="http://schemas.microsoft.com/office/infopath/2007/PartnerControls"/>
    </lcf76f155ced4ddcb4097134ff3c332f>
    <TaxCatchAll xmlns="a59f9b31-9220-4cff-8835-179db5d4e07a" xsi:nil="true"/>
  </documentManagement>
</p:properties>
</file>

<file path=customXml/itemProps1.xml><?xml version="1.0" encoding="utf-8"?>
<ds:datastoreItem xmlns:ds="http://schemas.openxmlformats.org/officeDocument/2006/customXml" ds:itemID="{54BAAF6E-9D47-49C8-82B6-C113C4DA4FB6}"/>
</file>

<file path=customXml/itemProps2.xml><?xml version="1.0" encoding="utf-8"?>
<ds:datastoreItem xmlns:ds="http://schemas.openxmlformats.org/officeDocument/2006/customXml" ds:itemID="{33C39CB4-075B-264F-9AC9-7383FB3D44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DA7B0-8C37-47F9-9224-4930DD984C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73FE7A-B652-411C-AC63-F7D83DF8F5B9}">
  <ds:schemaRefs>
    <ds:schemaRef ds:uri="http://schemas.microsoft.com/office/2006/metadata/properties"/>
    <ds:schemaRef ds:uri="http://schemas.microsoft.com/office/infopath/2007/PartnerControls"/>
    <ds:schemaRef ds:uri="56e7b2f2-39c1-44c6-a0d4-70fa29bb1399"/>
  </ds:schemaRefs>
</ds:datastoreItem>
</file>

<file path=docMetadata/LabelInfo.xml><?xml version="1.0" encoding="utf-8"?>
<clbl:labelList xmlns:clbl="http://schemas.microsoft.com/office/2020/mipLabelMetadata">
  <clbl:label id="{ec2adc68-11f1-4912-aa6d-cbd3c8fc62fc}" enabled="1" method="Privileged" siteId="{675ca991-fba0-40fa-8d2d-1e2a5c6337f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Finago_basic_document_EN (3)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Ahtiainen Martina</dc:creator>
  <cp:keywords/>
  <dc:description/>
  <cp:lastModifiedBy>Ahtiainen Martina</cp:lastModifiedBy>
  <cp:revision>2</cp:revision>
  <dcterms:created xsi:type="dcterms:W3CDTF">2026-02-24T07:56:00Z</dcterms:created>
  <dcterms:modified xsi:type="dcterms:W3CDTF">2026-02-24T07:56:00Z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0x010100E4DAD93974F2E94A9541000A40700DF1</vt:lpwstr>
  </property>
  <property fmtid="{D5CDD505-2E9C-101B-9397-08002B2CF9AE}" pid="3" name="MediaServiceImageTags">
    <vt:lpwstr/>
  </property>
</Properties>
</file>