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CEBDC1" w14:textId="52FF0A71" w:rsidR="00B737BB" w:rsidRPr="00335911" w:rsidRDefault="008D3076" w:rsidP="00F76143">
      <w:pPr>
        <w:pStyle w:val="Otsikko1"/>
        <w:rPr>
          <w:lang w:val="fi-FI"/>
        </w:rPr>
      </w:pPr>
      <w:r>
        <w:rPr>
          <w:lang w:val="fi-FI"/>
        </w:rPr>
        <w:t>Valtakirja</w:t>
      </w:r>
    </w:p>
    <w:p w14:paraId="79526B6D" w14:textId="76C99792" w:rsidR="00361A90" w:rsidRDefault="00C83140" w:rsidP="00273CAA">
      <w:pPr>
        <w:pStyle w:val="Otsikko2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Valtuuttaja</w:t>
      </w:r>
    </w:p>
    <w:p w14:paraId="19032EF8" w14:textId="2E60714D" w:rsidR="00BA484E" w:rsidRDefault="00C179D1" w:rsidP="00BA484E">
      <w:r>
        <w:t>Esimerkki Oy (y-tunnus 1234567-8)</w:t>
      </w:r>
    </w:p>
    <w:p w14:paraId="3339076F" w14:textId="22A09BD1" w:rsidR="0017310D" w:rsidRDefault="0017310D" w:rsidP="00BA484E">
      <w:r>
        <w:t>Esimerkkitie 1</w:t>
      </w:r>
    </w:p>
    <w:p w14:paraId="6C82EC84" w14:textId="2674F541" w:rsidR="0017310D" w:rsidRDefault="0017310D" w:rsidP="00BA484E">
      <w:r>
        <w:t>00100 Helsinki</w:t>
      </w:r>
    </w:p>
    <w:p w14:paraId="715F402F" w14:textId="77777777" w:rsidR="0017310D" w:rsidRPr="00BA484E" w:rsidRDefault="0017310D" w:rsidP="00BA484E"/>
    <w:p w14:paraId="750321B5" w14:textId="68599BD0" w:rsidR="00BA484E" w:rsidRDefault="00FA2E27" w:rsidP="00BA484E">
      <w:pPr>
        <w:pStyle w:val="Otsikko2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Valtuutettu</w:t>
      </w:r>
    </w:p>
    <w:p w14:paraId="65DC0CF7" w14:textId="77777777" w:rsidR="004A5274" w:rsidRDefault="00FA2E27" w:rsidP="00335911">
      <w:r>
        <w:t xml:space="preserve">Henkilö A </w:t>
      </w:r>
    </w:p>
    <w:p w14:paraId="69A26FEC" w14:textId="220D4CBF" w:rsidR="00BA484E" w:rsidRDefault="004A5274" w:rsidP="00335911">
      <w:r>
        <w:t>S</w:t>
      </w:r>
      <w:r w:rsidR="00FA2E27">
        <w:t>yntymäaika / henkilötunnus</w:t>
      </w:r>
    </w:p>
    <w:p w14:paraId="1A07BD10" w14:textId="77777777" w:rsidR="00BD611D" w:rsidRDefault="00BD611D" w:rsidP="00335911"/>
    <w:p w14:paraId="07FA4735" w14:textId="7E67C28F" w:rsidR="00CC4DC5" w:rsidRDefault="006252E6" w:rsidP="00CC4DC5">
      <w:pPr>
        <w:pStyle w:val="Otsikko2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Valtuutuksen sisältö</w:t>
      </w:r>
    </w:p>
    <w:p w14:paraId="05C4C1C2" w14:textId="62711D9F" w:rsidR="00F603E8" w:rsidRDefault="0071498D" w:rsidP="00335911">
      <w:r>
        <w:t>Pankkitilin avaaminen Esimerkki Oy:lle Alisa Pankkiin. Tilinkäyttöoikeus annetaan Henkilö A:lle.</w:t>
      </w:r>
    </w:p>
    <w:p w14:paraId="5D64E3FB" w14:textId="77777777" w:rsidR="0071498D" w:rsidRDefault="0071498D" w:rsidP="00335911"/>
    <w:p w14:paraId="4039B3A8" w14:textId="305EF998" w:rsidR="0071498D" w:rsidRDefault="001F43A6" w:rsidP="0071498D">
      <w:pPr>
        <w:pStyle w:val="Otsikko2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Paikka ja aika</w:t>
      </w:r>
    </w:p>
    <w:p w14:paraId="00AE09FA" w14:textId="4A7EBEC1" w:rsidR="0071498D" w:rsidRDefault="00BD611D" w:rsidP="0071498D">
      <w:r>
        <w:t>Helsinki 1.10.2024</w:t>
      </w:r>
    </w:p>
    <w:p w14:paraId="4764427E" w14:textId="77777777" w:rsidR="002426C8" w:rsidRDefault="002426C8" w:rsidP="002426C8">
      <w:pPr>
        <w:spacing w:after="0"/>
      </w:pPr>
    </w:p>
    <w:p w14:paraId="5D5F65C4" w14:textId="191DD751" w:rsidR="00832D33" w:rsidRDefault="00832D33" w:rsidP="00832D33">
      <w:pPr>
        <w:pStyle w:val="Otsikko2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Allekirjoitukset</w:t>
      </w:r>
    </w:p>
    <w:p w14:paraId="28D9F3B4" w14:textId="4C66F97C" w:rsidR="003F1837" w:rsidRDefault="003F1837" w:rsidP="003F1837"/>
    <w:p w14:paraId="257DF39F" w14:textId="6BF7F1FA" w:rsidR="003F1837" w:rsidRDefault="003F1837" w:rsidP="003F1837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423"/>
        <w:gridCol w:w="3402"/>
      </w:tblGrid>
      <w:tr w:rsidR="000D20B9" w14:paraId="0D14E4FF" w14:textId="77777777" w:rsidTr="005C30F4">
        <w:tc>
          <w:tcPr>
            <w:tcW w:w="3397" w:type="dxa"/>
            <w:tcBorders>
              <w:top w:val="single" w:sz="4" w:space="0" w:color="auto"/>
            </w:tcBorders>
          </w:tcPr>
          <w:p w14:paraId="387208EE" w14:textId="77777777" w:rsidR="000D20B9" w:rsidRDefault="000D20B9" w:rsidP="003F1837"/>
        </w:tc>
        <w:tc>
          <w:tcPr>
            <w:tcW w:w="1423" w:type="dxa"/>
          </w:tcPr>
          <w:p w14:paraId="09CD7572" w14:textId="77777777" w:rsidR="000D20B9" w:rsidRDefault="000D20B9" w:rsidP="003F1837"/>
        </w:tc>
        <w:tc>
          <w:tcPr>
            <w:tcW w:w="3402" w:type="dxa"/>
            <w:tcBorders>
              <w:top w:val="single" w:sz="4" w:space="0" w:color="auto"/>
            </w:tcBorders>
          </w:tcPr>
          <w:p w14:paraId="2A1F47DE" w14:textId="77777777" w:rsidR="000D20B9" w:rsidRDefault="000D20B9" w:rsidP="003F1837"/>
        </w:tc>
      </w:tr>
      <w:tr w:rsidR="000D20B9" w14:paraId="50C89E7B" w14:textId="77777777" w:rsidTr="005C30F4">
        <w:trPr>
          <w:trHeight w:val="82"/>
        </w:trPr>
        <w:tc>
          <w:tcPr>
            <w:tcW w:w="3397" w:type="dxa"/>
            <w:vAlign w:val="center"/>
          </w:tcPr>
          <w:p w14:paraId="75A1B9D7" w14:textId="460FD74C" w:rsidR="000D20B9" w:rsidRDefault="000D20B9" w:rsidP="005C30F4">
            <w:r>
              <w:t xml:space="preserve">Henkilö </w:t>
            </w:r>
            <w:r w:rsidR="00061CB6">
              <w:t>A</w:t>
            </w:r>
          </w:p>
        </w:tc>
        <w:tc>
          <w:tcPr>
            <w:tcW w:w="1423" w:type="dxa"/>
          </w:tcPr>
          <w:p w14:paraId="58635794" w14:textId="77777777" w:rsidR="000D20B9" w:rsidRDefault="000D20B9" w:rsidP="003F1837"/>
        </w:tc>
        <w:tc>
          <w:tcPr>
            <w:tcW w:w="3402" w:type="dxa"/>
            <w:vAlign w:val="center"/>
          </w:tcPr>
          <w:p w14:paraId="7623A6F3" w14:textId="2B444D02" w:rsidR="000D20B9" w:rsidRDefault="000D20B9" w:rsidP="005C30F4">
            <w:r>
              <w:t xml:space="preserve">Henkilö </w:t>
            </w:r>
            <w:r w:rsidR="00061CB6">
              <w:t>B</w:t>
            </w:r>
          </w:p>
        </w:tc>
      </w:tr>
    </w:tbl>
    <w:p w14:paraId="1A959E1E" w14:textId="77777777" w:rsidR="002426C8" w:rsidRPr="00342E38" w:rsidRDefault="002426C8" w:rsidP="00DF6B5B">
      <w:pPr>
        <w:spacing w:after="0"/>
      </w:pPr>
    </w:p>
    <w:sectPr w:rsidR="002426C8" w:rsidRPr="00342E38" w:rsidSect="00B73D0E">
      <w:headerReference w:type="default" r:id="rId8"/>
      <w:footerReference w:type="default" r:id="rId9"/>
      <w:pgSz w:w="11906" w:h="16838"/>
      <w:pgMar w:top="2033" w:right="1274" w:bottom="1701" w:left="1418" w:header="510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8254BC" w14:textId="77777777" w:rsidR="00CF703C" w:rsidRDefault="00CF703C" w:rsidP="00273CAA">
      <w:r>
        <w:separator/>
      </w:r>
    </w:p>
  </w:endnote>
  <w:endnote w:type="continuationSeparator" w:id="0">
    <w:p w14:paraId="78F0C385" w14:textId="77777777" w:rsidR="00CF703C" w:rsidRDefault="00CF703C" w:rsidP="0027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(Headings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CA5874" w14:textId="3982B8CB" w:rsidR="00335911" w:rsidRPr="00F26BC3" w:rsidRDefault="00335911" w:rsidP="00273CAA">
    <w:pPr>
      <w:pStyle w:val="Alatunniste"/>
      <w:rPr>
        <w:rStyle w:val="A3"/>
        <w:rFonts w:cstheme="minorHAnsi"/>
        <w:bCs w:val="0"/>
        <w:color w:val="27314F"/>
        <w:spacing w:val="6"/>
        <w:sz w:val="16"/>
        <w:szCs w:val="16"/>
      </w:rPr>
    </w:pPr>
    <w:r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Malli </w:t>
    </w:r>
    <w:r w:rsidR="00BD611D">
      <w:rPr>
        <w:rStyle w:val="A3"/>
        <w:rFonts w:cstheme="minorHAnsi"/>
        <w:bCs w:val="0"/>
        <w:color w:val="27314F"/>
        <w:spacing w:val="6"/>
        <w:sz w:val="16"/>
        <w:szCs w:val="16"/>
      </w:rPr>
      <w:t>valtakirjasta</w:t>
    </w:r>
    <w:r w:rsidR="005470B0"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 –</w:t>
    </w:r>
    <w:r w:rsidR="00671281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 </w:t>
    </w:r>
    <w:r w:rsidR="00B73D0E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Finago </w:t>
    </w:r>
    <w:r w:rsidR="005470B0"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Sopimuskoneesta löydät kaikki </w:t>
    </w:r>
    <w:r w:rsidR="00F26BC3"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tarvitsemasi </w:t>
    </w:r>
    <w:r w:rsidR="00FF6120">
      <w:rPr>
        <w:rStyle w:val="A3"/>
        <w:rFonts w:cstheme="minorHAnsi"/>
        <w:bCs w:val="0"/>
        <w:color w:val="27314F"/>
        <w:spacing w:val="6"/>
        <w:sz w:val="16"/>
        <w:szCs w:val="16"/>
      </w:rPr>
      <w:t>asiakirja</w:t>
    </w:r>
    <w:r w:rsidR="00F26BC3"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>mallit</w:t>
    </w:r>
  </w:p>
  <w:p w14:paraId="3E3EAFB8" w14:textId="77777777" w:rsidR="00335911" w:rsidRDefault="00335911" w:rsidP="00273CAA">
    <w:pPr>
      <w:pStyle w:val="Alatunniste"/>
      <w:rPr>
        <w:rStyle w:val="A3"/>
        <w:rFonts w:cstheme="minorHAnsi"/>
        <w:bCs w:val="0"/>
        <w:color w:val="27314F"/>
        <w:spacing w:val="6"/>
        <w:sz w:val="13"/>
        <w:szCs w:val="13"/>
        <w:lang w:val="sv-SE"/>
      </w:rPr>
    </w:pPr>
  </w:p>
  <w:p w14:paraId="6EB134C2" w14:textId="7628E4DA" w:rsidR="00EC0AD6" w:rsidRPr="00335911" w:rsidRDefault="00671281" w:rsidP="00273CAA">
    <w:pPr>
      <w:pStyle w:val="Alatunniste"/>
      <w:rPr>
        <w:rStyle w:val="A3"/>
        <w:rFonts w:cstheme="minorHAnsi"/>
        <w:bCs w:val="0"/>
        <w:color w:val="27314F"/>
        <w:spacing w:val="6"/>
        <w:sz w:val="13"/>
        <w:szCs w:val="13"/>
        <w:lang w:val="sv-SE"/>
      </w:rPr>
    </w:pPr>
    <w:r>
      <w:rPr>
        <w:rFonts w:cstheme="minorHAnsi"/>
        <w:bCs w:val="0"/>
        <w:noProof/>
        <w:spacing w:val="6"/>
        <w:sz w:val="13"/>
        <w:szCs w:val="13"/>
        <w:lang w:val="sv-SE"/>
      </w:rPr>
      <w:drawing>
        <wp:inline distT="0" distB="0" distL="0" distR="0" wp14:anchorId="19E076EF" wp14:editId="00C6E09F">
          <wp:extent cx="917546" cy="352338"/>
          <wp:effectExtent l="0" t="0" r="0" b="3810"/>
          <wp:docPr id="1482243792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243792" name="Picture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825" cy="360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735FFA" w14:textId="77777777" w:rsidR="00CF703C" w:rsidRDefault="00CF703C" w:rsidP="00273CAA">
      <w:r>
        <w:separator/>
      </w:r>
    </w:p>
  </w:footnote>
  <w:footnote w:type="continuationSeparator" w:id="0">
    <w:p w14:paraId="3DD7202C" w14:textId="77777777" w:rsidR="00CF703C" w:rsidRDefault="00CF703C" w:rsidP="00273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CDC85D" w14:textId="37F274FB" w:rsidR="00361A90" w:rsidRDefault="003C57BE" w:rsidP="00B73D0E">
    <w:pPr>
      <w:ind w:left="1134" w:right="-850"/>
      <w:jc w:val="right"/>
    </w:pPr>
    <w:r>
      <w:rPr>
        <w:noProof/>
      </w:rPr>
      <w:drawing>
        <wp:inline distT="0" distB="0" distL="0" distR="0" wp14:anchorId="1CDDC05B" wp14:editId="36CCA166">
          <wp:extent cx="1764976" cy="739014"/>
          <wp:effectExtent l="0" t="0" r="0" b="0"/>
          <wp:docPr id="788052998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8052998" name="Kuva 7880529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594" cy="841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152666"/>
    <w:multiLevelType w:val="hybridMultilevel"/>
    <w:tmpl w:val="D9342018"/>
    <w:lvl w:ilvl="0" w:tplc="EE327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6462C"/>
    <w:multiLevelType w:val="hybridMultilevel"/>
    <w:tmpl w:val="9D0A1D1A"/>
    <w:lvl w:ilvl="0" w:tplc="33F6F3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9595F"/>
    <w:multiLevelType w:val="hybridMultilevel"/>
    <w:tmpl w:val="C33C5E22"/>
    <w:lvl w:ilvl="0" w:tplc="9BDEFA32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24F78"/>
    <w:multiLevelType w:val="hybridMultilevel"/>
    <w:tmpl w:val="53AE89DE"/>
    <w:lvl w:ilvl="0" w:tplc="21A4FCA0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8514795">
    <w:abstractNumId w:val="2"/>
  </w:num>
  <w:num w:numId="2" w16cid:durableId="139736920">
    <w:abstractNumId w:val="3"/>
  </w:num>
  <w:num w:numId="3" w16cid:durableId="872809349">
    <w:abstractNumId w:val="1"/>
  </w:num>
  <w:num w:numId="4" w16cid:durableId="4693693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11"/>
    <w:rsid w:val="000061D0"/>
    <w:rsid w:val="000374BC"/>
    <w:rsid w:val="00061CB6"/>
    <w:rsid w:val="0006292A"/>
    <w:rsid w:val="0007201C"/>
    <w:rsid w:val="000D1D92"/>
    <w:rsid w:val="000D20B9"/>
    <w:rsid w:val="000D24DB"/>
    <w:rsid w:val="00114153"/>
    <w:rsid w:val="001240C1"/>
    <w:rsid w:val="00152021"/>
    <w:rsid w:val="00161244"/>
    <w:rsid w:val="00170F0F"/>
    <w:rsid w:val="0017310D"/>
    <w:rsid w:val="0018168F"/>
    <w:rsid w:val="00194003"/>
    <w:rsid w:val="00195316"/>
    <w:rsid w:val="001B4DC1"/>
    <w:rsid w:val="001D1198"/>
    <w:rsid w:val="001F0E5A"/>
    <w:rsid w:val="001F17E9"/>
    <w:rsid w:val="001F43A6"/>
    <w:rsid w:val="0020239B"/>
    <w:rsid w:val="00221EBD"/>
    <w:rsid w:val="002426C8"/>
    <w:rsid w:val="002463A6"/>
    <w:rsid w:val="00252335"/>
    <w:rsid w:val="00253F7E"/>
    <w:rsid w:val="00273CAA"/>
    <w:rsid w:val="002768BD"/>
    <w:rsid w:val="00281726"/>
    <w:rsid w:val="00284225"/>
    <w:rsid w:val="002847E9"/>
    <w:rsid w:val="002B15C1"/>
    <w:rsid w:val="002B1C52"/>
    <w:rsid w:val="002B50AD"/>
    <w:rsid w:val="002C1E0A"/>
    <w:rsid w:val="00304A30"/>
    <w:rsid w:val="00310CAF"/>
    <w:rsid w:val="00335911"/>
    <w:rsid w:val="00342E38"/>
    <w:rsid w:val="00350A94"/>
    <w:rsid w:val="00361A90"/>
    <w:rsid w:val="003B41DC"/>
    <w:rsid w:val="003B5F52"/>
    <w:rsid w:val="003C57BE"/>
    <w:rsid w:val="003D153D"/>
    <w:rsid w:val="003F1837"/>
    <w:rsid w:val="003F476F"/>
    <w:rsid w:val="003F72F1"/>
    <w:rsid w:val="00400231"/>
    <w:rsid w:val="00416CDB"/>
    <w:rsid w:val="0043263F"/>
    <w:rsid w:val="00466C30"/>
    <w:rsid w:val="00476AFC"/>
    <w:rsid w:val="00493C2B"/>
    <w:rsid w:val="004A2ABD"/>
    <w:rsid w:val="004A5274"/>
    <w:rsid w:val="004B16D0"/>
    <w:rsid w:val="004B67C1"/>
    <w:rsid w:val="004C484F"/>
    <w:rsid w:val="004D3574"/>
    <w:rsid w:val="00506409"/>
    <w:rsid w:val="00525A4F"/>
    <w:rsid w:val="00526974"/>
    <w:rsid w:val="005470B0"/>
    <w:rsid w:val="00593AF4"/>
    <w:rsid w:val="005A0A79"/>
    <w:rsid w:val="005A79C8"/>
    <w:rsid w:val="005B1872"/>
    <w:rsid w:val="005B5917"/>
    <w:rsid w:val="005C11FC"/>
    <w:rsid w:val="005C30F4"/>
    <w:rsid w:val="005C4082"/>
    <w:rsid w:val="005C5041"/>
    <w:rsid w:val="005C7CFD"/>
    <w:rsid w:val="00605896"/>
    <w:rsid w:val="006236CE"/>
    <w:rsid w:val="006252E6"/>
    <w:rsid w:val="006332AE"/>
    <w:rsid w:val="00654583"/>
    <w:rsid w:val="00664C8B"/>
    <w:rsid w:val="00671281"/>
    <w:rsid w:val="00681D1C"/>
    <w:rsid w:val="006A03F7"/>
    <w:rsid w:val="006A3442"/>
    <w:rsid w:val="006C090D"/>
    <w:rsid w:val="006C6481"/>
    <w:rsid w:val="006C7A90"/>
    <w:rsid w:val="006D6F34"/>
    <w:rsid w:val="0071213C"/>
    <w:rsid w:val="0071498D"/>
    <w:rsid w:val="007251D8"/>
    <w:rsid w:val="00727013"/>
    <w:rsid w:val="007278F6"/>
    <w:rsid w:val="0075271C"/>
    <w:rsid w:val="007D069E"/>
    <w:rsid w:val="007D5B03"/>
    <w:rsid w:val="007E3D2F"/>
    <w:rsid w:val="0081610C"/>
    <w:rsid w:val="00832D33"/>
    <w:rsid w:val="00834F88"/>
    <w:rsid w:val="00847CAC"/>
    <w:rsid w:val="00852DEB"/>
    <w:rsid w:val="00872EF5"/>
    <w:rsid w:val="0089264F"/>
    <w:rsid w:val="008D3076"/>
    <w:rsid w:val="008D357F"/>
    <w:rsid w:val="008F7A42"/>
    <w:rsid w:val="00904E11"/>
    <w:rsid w:val="00931A60"/>
    <w:rsid w:val="00932703"/>
    <w:rsid w:val="00935F1D"/>
    <w:rsid w:val="00943E8B"/>
    <w:rsid w:val="00944706"/>
    <w:rsid w:val="0094517E"/>
    <w:rsid w:val="009515E3"/>
    <w:rsid w:val="009607F8"/>
    <w:rsid w:val="0096716F"/>
    <w:rsid w:val="00973412"/>
    <w:rsid w:val="00975902"/>
    <w:rsid w:val="0098404C"/>
    <w:rsid w:val="00991A24"/>
    <w:rsid w:val="009A56AD"/>
    <w:rsid w:val="009E7FC1"/>
    <w:rsid w:val="009F1F4A"/>
    <w:rsid w:val="00A17DDA"/>
    <w:rsid w:val="00A35370"/>
    <w:rsid w:val="00A35D57"/>
    <w:rsid w:val="00A45292"/>
    <w:rsid w:val="00A4684C"/>
    <w:rsid w:val="00A52D7F"/>
    <w:rsid w:val="00A54E0E"/>
    <w:rsid w:val="00AA34DD"/>
    <w:rsid w:val="00AA5979"/>
    <w:rsid w:val="00AA73B6"/>
    <w:rsid w:val="00AF4BB2"/>
    <w:rsid w:val="00B3061E"/>
    <w:rsid w:val="00B42947"/>
    <w:rsid w:val="00B53592"/>
    <w:rsid w:val="00B6193D"/>
    <w:rsid w:val="00B70F0B"/>
    <w:rsid w:val="00B737BB"/>
    <w:rsid w:val="00B73D0E"/>
    <w:rsid w:val="00B80FE3"/>
    <w:rsid w:val="00B86F80"/>
    <w:rsid w:val="00B90693"/>
    <w:rsid w:val="00B928F6"/>
    <w:rsid w:val="00B95821"/>
    <w:rsid w:val="00BA484E"/>
    <w:rsid w:val="00BD611D"/>
    <w:rsid w:val="00BE0C12"/>
    <w:rsid w:val="00C026DF"/>
    <w:rsid w:val="00C05D71"/>
    <w:rsid w:val="00C061C0"/>
    <w:rsid w:val="00C161F7"/>
    <w:rsid w:val="00C179D1"/>
    <w:rsid w:val="00C514BF"/>
    <w:rsid w:val="00C546A8"/>
    <w:rsid w:val="00C678B9"/>
    <w:rsid w:val="00C83140"/>
    <w:rsid w:val="00CA2E23"/>
    <w:rsid w:val="00CB0382"/>
    <w:rsid w:val="00CC4DC5"/>
    <w:rsid w:val="00CC7999"/>
    <w:rsid w:val="00CE45DF"/>
    <w:rsid w:val="00CF0FF0"/>
    <w:rsid w:val="00CF703C"/>
    <w:rsid w:val="00D06E7F"/>
    <w:rsid w:val="00D40213"/>
    <w:rsid w:val="00D444CA"/>
    <w:rsid w:val="00D47AEA"/>
    <w:rsid w:val="00D5649B"/>
    <w:rsid w:val="00D6219B"/>
    <w:rsid w:val="00D63FA0"/>
    <w:rsid w:val="00D75728"/>
    <w:rsid w:val="00DA0676"/>
    <w:rsid w:val="00DC6E2A"/>
    <w:rsid w:val="00DD3CD0"/>
    <w:rsid w:val="00DF1DFD"/>
    <w:rsid w:val="00DF6B5B"/>
    <w:rsid w:val="00E069A7"/>
    <w:rsid w:val="00E62633"/>
    <w:rsid w:val="00E67404"/>
    <w:rsid w:val="00E96839"/>
    <w:rsid w:val="00EA0242"/>
    <w:rsid w:val="00EC0AD6"/>
    <w:rsid w:val="00EC4D31"/>
    <w:rsid w:val="00EC603B"/>
    <w:rsid w:val="00ED39A7"/>
    <w:rsid w:val="00EE7587"/>
    <w:rsid w:val="00F137B8"/>
    <w:rsid w:val="00F13C4B"/>
    <w:rsid w:val="00F21C98"/>
    <w:rsid w:val="00F2427C"/>
    <w:rsid w:val="00F26BC3"/>
    <w:rsid w:val="00F603E8"/>
    <w:rsid w:val="00F60645"/>
    <w:rsid w:val="00F609C3"/>
    <w:rsid w:val="00F61B83"/>
    <w:rsid w:val="00F76143"/>
    <w:rsid w:val="00F76DD6"/>
    <w:rsid w:val="00F80FE2"/>
    <w:rsid w:val="00F8655F"/>
    <w:rsid w:val="00FA123F"/>
    <w:rsid w:val="00FA2E27"/>
    <w:rsid w:val="00FA7B44"/>
    <w:rsid w:val="00FC021C"/>
    <w:rsid w:val="00FD64F0"/>
    <w:rsid w:val="00FE13A9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11DBF"/>
  <w15:docId w15:val="{CFA37399-4FC4-914F-94A2-901E8A2A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ali">
    <w:name w:val="Normal"/>
    <w:qFormat/>
    <w:rsid w:val="00273CAA"/>
    <w:rPr>
      <w:bCs/>
      <w:color w:val="27314F"/>
      <w:sz w:val="20"/>
    </w:rPr>
  </w:style>
  <w:style w:type="paragraph" w:styleId="Otsikko1">
    <w:name w:val="heading 1"/>
    <w:basedOn w:val="Normaali"/>
    <w:next w:val="Normaali"/>
    <w:link w:val="Otsikko1Char"/>
    <w:autoRedefine/>
    <w:uiPriority w:val="9"/>
    <w:qFormat/>
    <w:rsid w:val="00F76143"/>
    <w:pPr>
      <w:keepNext/>
      <w:keepLines/>
      <w:spacing w:before="240" w:after="540"/>
      <w:outlineLvl w:val="0"/>
    </w:pPr>
    <w:rPr>
      <w:rFonts w:asciiTheme="majorHAnsi" w:eastAsiaTheme="majorEastAsia" w:hAnsiTheme="majorHAnsi" w:cs="Times New Roman (Headings CS)"/>
      <w:b/>
      <w:bCs w:val="0"/>
      <w:caps/>
      <w:color w:val="292952" w:themeColor="accent6"/>
      <w:spacing w:val="4"/>
      <w:sz w:val="40"/>
      <w:szCs w:val="28"/>
      <w:lang w:val="en-US"/>
    </w:rPr>
  </w:style>
  <w:style w:type="paragraph" w:styleId="Otsikko2">
    <w:name w:val="heading 2"/>
    <w:basedOn w:val="Normaali"/>
    <w:next w:val="Normaali"/>
    <w:link w:val="Otsikko2Char"/>
    <w:autoRedefine/>
    <w:uiPriority w:val="9"/>
    <w:unhideWhenUsed/>
    <w:qFormat/>
    <w:rsid w:val="00847CAC"/>
    <w:pPr>
      <w:keepNext/>
      <w:keepLines/>
      <w:spacing w:before="360" w:after="240"/>
      <w:outlineLvl w:val="1"/>
    </w:pPr>
    <w:rPr>
      <w:rFonts w:asciiTheme="majorHAnsi" w:eastAsiaTheme="majorEastAsia" w:hAnsiTheme="majorHAnsi" w:cs="Times New Roman (Headings CS)"/>
      <w:b/>
      <w:bCs w:val="0"/>
      <w:caps/>
      <w:spacing w:val="4"/>
      <w:sz w:val="28"/>
      <w:szCs w:val="26"/>
      <w:lang w:val="en-US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C546A8"/>
    <w:pPr>
      <w:keepNext/>
      <w:keepLines/>
      <w:spacing w:before="200"/>
      <w:outlineLvl w:val="2"/>
    </w:pPr>
    <w:rPr>
      <w:rFonts w:eastAsiaTheme="majorEastAsia" w:cs="Times New Roman (Headings CS)"/>
      <w:b/>
      <w:bCs w:val="0"/>
      <w:caps/>
      <w:color w:val="292952" w:themeColor="accent6"/>
      <w:spacing w:val="4"/>
      <w:sz w:val="22"/>
      <w:lang w:val="en-US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C546A8"/>
    <w:pPr>
      <w:keepNext/>
      <w:keepLines/>
      <w:spacing w:before="200" w:after="0"/>
      <w:outlineLvl w:val="3"/>
    </w:pPr>
    <w:rPr>
      <w:rFonts w:eastAsiaTheme="majorEastAsia" w:cs="Times New Roman (Headings CS)"/>
      <w:b/>
      <w:bCs w:val="0"/>
      <w:iCs/>
      <w:caps/>
      <w:color w:val="1E1E3D" w:themeColor="text2" w:themeShade="BF"/>
      <w:spacing w:val="2"/>
      <w:lang w:val="en-US"/>
    </w:rPr>
  </w:style>
  <w:style w:type="paragraph" w:styleId="Otsikko5">
    <w:name w:val="heading 5"/>
    <w:basedOn w:val="Normaali"/>
    <w:next w:val="Normaali"/>
    <w:link w:val="Otsikko5Char"/>
    <w:autoRedefine/>
    <w:uiPriority w:val="9"/>
    <w:unhideWhenUsed/>
    <w:qFormat/>
    <w:rsid w:val="00847CAC"/>
    <w:pPr>
      <w:keepNext/>
      <w:keepLines/>
      <w:spacing w:before="200" w:after="0"/>
      <w:outlineLvl w:val="4"/>
    </w:pPr>
    <w:rPr>
      <w:rFonts w:eastAsiaTheme="majorEastAsia" w:cs="Times New Roman (Headings CS)"/>
      <w:b/>
      <w:color w:val="292952" w:themeColor="accent6"/>
      <w:spacing w:val="2"/>
      <w:lang w:val="en-US"/>
    </w:rPr>
  </w:style>
  <w:style w:type="paragraph" w:styleId="Otsikko6">
    <w:name w:val="heading 6"/>
    <w:basedOn w:val="Normaali"/>
    <w:next w:val="Normaali"/>
    <w:link w:val="Otsikko6Char"/>
    <w:uiPriority w:val="9"/>
    <w:unhideWhenUsed/>
    <w:rsid w:val="00506409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1E1E3D" w:themeColor="text2" w:themeShade="BF"/>
    </w:rPr>
  </w:style>
  <w:style w:type="paragraph" w:styleId="Otsikko7">
    <w:name w:val="heading 7"/>
    <w:basedOn w:val="Normaali"/>
    <w:next w:val="Normaali"/>
    <w:link w:val="Otsikko7Char"/>
    <w:uiPriority w:val="9"/>
    <w:unhideWhenUsed/>
    <w:rsid w:val="002B1C5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681D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81D1C"/>
  </w:style>
  <w:style w:type="paragraph" w:styleId="Alatunniste">
    <w:name w:val="footer"/>
    <w:basedOn w:val="Normaali"/>
    <w:link w:val="AlatunnisteChar"/>
    <w:uiPriority w:val="99"/>
    <w:unhideWhenUsed/>
    <w:rsid w:val="00681D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81D1C"/>
  </w:style>
  <w:style w:type="paragraph" w:styleId="Seliteteksti">
    <w:name w:val="Balloon Text"/>
    <w:basedOn w:val="Normaali"/>
    <w:link w:val="SelitetekstiChar"/>
    <w:uiPriority w:val="99"/>
    <w:semiHidden/>
    <w:unhideWhenUsed/>
    <w:rsid w:val="00681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81D1C"/>
    <w:rPr>
      <w:rFonts w:ascii="Tahoma" w:hAnsi="Tahoma" w:cs="Tahoma"/>
      <w:sz w:val="16"/>
      <w:szCs w:val="16"/>
    </w:rPr>
  </w:style>
  <w:style w:type="paragraph" w:styleId="Eivli">
    <w:name w:val="No Spacing"/>
    <w:basedOn w:val="Normaali"/>
    <w:uiPriority w:val="1"/>
    <w:rsid w:val="00C546A8"/>
    <w:pPr>
      <w:spacing w:after="0" w:line="240" w:lineRule="atLeast"/>
    </w:pPr>
    <w:rPr>
      <w:lang w:val="en-US"/>
    </w:rPr>
  </w:style>
  <w:style w:type="character" w:customStyle="1" w:styleId="Otsikko1Char">
    <w:name w:val="Otsikko 1 Char"/>
    <w:basedOn w:val="Kappaleenoletusfontti"/>
    <w:link w:val="Otsikko1"/>
    <w:uiPriority w:val="9"/>
    <w:rsid w:val="00F76143"/>
    <w:rPr>
      <w:rFonts w:asciiTheme="majorHAnsi" w:eastAsiaTheme="majorEastAsia" w:hAnsiTheme="majorHAnsi" w:cs="Times New Roman (Headings CS)"/>
      <w:b/>
      <w:caps/>
      <w:color w:val="292952" w:themeColor="accent6"/>
      <w:spacing w:val="4"/>
      <w:sz w:val="40"/>
      <w:szCs w:val="28"/>
      <w:lang w:val="en-US"/>
    </w:rPr>
  </w:style>
  <w:style w:type="character" w:customStyle="1" w:styleId="A3">
    <w:name w:val="A3"/>
    <w:uiPriority w:val="99"/>
    <w:rsid w:val="00A45292"/>
    <w:rPr>
      <w:color w:val="000000"/>
      <w:sz w:val="15"/>
      <w:szCs w:val="15"/>
    </w:rPr>
  </w:style>
  <w:style w:type="character" w:customStyle="1" w:styleId="Otsikko2Char">
    <w:name w:val="Otsikko 2 Char"/>
    <w:basedOn w:val="Kappaleenoletusfontti"/>
    <w:link w:val="Otsikko2"/>
    <w:uiPriority w:val="9"/>
    <w:rsid w:val="00847CAC"/>
    <w:rPr>
      <w:rFonts w:asciiTheme="majorHAnsi" w:eastAsiaTheme="majorEastAsia" w:hAnsiTheme="majorHAnsi" w:cs="Times New Roman (Headings CS)"/>
      <w:b/>
      <w:caps/>
      <w:color w:val="27314F"/>
      <w:spacing w:val="4"/>
      <w:sz w:val="28"/>
      <w:szCs w:val="26"/>
      <w:lang w:val="en-US"/>
    </w:rPr>
  </w:style>
  <w:style w:type="character" w:customStyle="1" w:styleId="Otsikko3Char">
    <w:name w:val="Otsikko 3 Char"/>
    <w:basedOn w:val="Kappaleenoletusfontti"/>
    <w:link w:val="Otsikko3"/>
    <w:uiPriority w:val="9"/>
    <w:rsid w:val="00C546A8"/>
    <w:rPr>
      <w:rFonts w:ascii="Helvetica" w:eastAsiaTheme="majorEastAsia" w:hAnsi="Helvetica" w:cs="Times New Roman (Headings CS)"/>
      <w:b/>
      <w:caps/>
      <w:color w:val="292952" w:themeColor="accent6"/>
      <w:spacing w:val="4"/>
      <w:lang w:val="en-US"/>
    </w:rPr>
  </w:style>
  <w:style w:type="character" w:customStyle="1" w:styleId="Otsikko4Char">
    <w:name w:val="Otsikko 4 Char"/>
    <w:basedOn w:val="Kappaleenoletusfontti"/>
    <w:link w:val="Otsikko4"/>
    <w:uiPriority w:val="9"/>
    <w:rsid w:val="00C546A8"/>
    <w:rPr>
      <w:rFonts w:ascii="Helvetica" w:eastAsiaTheme="majorEastAsia" w:hAnsi="Helvetica" w:cs="Times New Roman (Headings CS)"/>
      <w:b/>
      <w:iCs/>
      <w:caps/>
      <w:color w:val="1E1E3D" w:themeColor="text2" w:themeShade="BF"/>
      <w:spacing w:val="2"/>
      <w:sz w:val="20"/>
      <w:lang w:val="en-US"/>
    </w:rPr>
  </w:style>
  <w:style w:type="paragraph" w:styleId="Otsikko">
    <w:name w:val="Title"/>
    <w:basedOn w:val="Normaali"/>
    <w:next w:val="Normaali"/>
    <w:link w:val="OtsikkoChar"/>
    <w:uiPriority w:val="10"/>
    <w:rsid w:val="00C546A8"/>
    <w:pPr>
      <w:spacing w:after="300" w:line="240" w:lineRule="auto"/>
      <w:contextualSpacing/>
    </w:pPr>
    <w:rPr>
      <w:rFonts w:eastAsiaTheme="majorEastAsia" w:cstheme="majorBidi"/>
      <w:color w:val="1E1E3D" w:themeColor="text2" w:themeShade="BF"/>
      <w:spacing w:val="5"/>
      <w:kern w:val="28"/>
      <w:sz w:val="36"/>
      <w:szCs w:val="52"/>
      <w:lang w:val="en-US"/>
    </w:rPr>
  </w:style>
  <w:style w:type="character" w:customStyle="1" w:styleId="OtsikkoChar">
    <w:name w:val="Otsikko Char"/>
    <w:basedOn w:val="Kappaleenoletusfontti"/>
    <w:link w:val="Otsikko"/>
    <w:uiPriority w:val="10"/>
    <w:rsid w:val="00C546A8"/>
    <w:rPr>
      <w:rFonts w:ascii="Helvetica" w:eastAsiaTheme="majorEastAsia" w:hAnsi="Helvetica" w:cstheme="majorBidi"/>
      <w:bCs/>
      <w:color w:val="1E1E3D" w:themeColor="text2" w:themeShade="BF"/>
      <w:spacing w:val="5"/>
      <w:kern w:val="28"/>
      <w:sz w:val="36"/>
      <w:szCs w:val="52"/>
      <w:lang w:val="en-US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546A8"/>
    <w:pPr>
      <w:numPr>
        <w:ilvl w:val="1"/>
      </w:numPr>
    </w:pPr>
    <w:rPr>
      <w:rFonts w:eastAsiaTheme="majorEastAsia" w:cstheme="majorBidi"/>
      <w:iCs/>
      <w:color w:val="292952" w:themeColor="accent6"/>
      <w:spacing w:val="15"/>
      <w:sz w:val="24"/>
      <w:szCs w:val="24"/>
      <w:lang w:val="en-US"/>
    </w:rPr>
  </w:style>
  <w:style w:type="character" w:customStyle="1" w:styleId="AlaotsikkoChar">
    <w:name w:val="Alaotsikko Char"/>
    <w:basedOn w:val="Kappaleenoletusfontti"/>
    <w:link w:val="Alaotsikko"/>
    <w:uiPriority w:val="11"/>
    <w:rsid w:val="00C546A8"/>
    <w:rPr>
      <w:rFonts w:ascii="Helvetica" w:eastAsiaTheme="majorEastAsia" w:hAnsi="Helvetica" w:cstheme="majorBidi"/>
      <w:bCs/>
      <w:iCs/>
      <w:color w:val="292952" w:themeColor="accent6"/>
      <w:spacing w:val="15"/>
      <w:sz w:val="24"/>
      <w:szCs w:val="24"/>
      <w:lang w:val="en-US"/>
    </w:rPr>
  </w:style>
  <w:style w:type="character" w:styleId="Hienovarainenkorostus">
    <w:name w:val="Subtle Emphasis"/>
    <w:basedOn w:val="Kappaleenoletusfontti"/>
    <w:uiPriority w:val="19"/>
    <w:rsid w:val="00847CAC"/>
    <w:rPr>
      <w:rFonts w:asciiTheme="minorHAnsi" w:hAnsiTheme="minorHAnsi"/>
      <w:b w:val="0"/>
      <w:bCs w:val="0"/>
      <w:i/>
      <w:iCs/>
      <w:color w:val="292952" w:themeColor="accent6"/>
      <w:lang w:val="en-US"/>
    </w:rPr>
  </w:style>
  <w:style w:type="character" w:styleId="Korostus">
    <w:name w:val="Emphasis"/>
    <w:basedOn w:val="Kappaleenoletusfontti"/>
    <w:uiPriority w:val="20"/>
    <w:qFormat/>
    <w:rsid w:val="00847CAC"/>
    <w:rPr>
      <w:rFonts w:asciiTheme="minorHAnsi" w:hAnsiTheme="minorHAnsi"/>
      <w:b w:val="0"/>
      <w:bCs w:val="0"/>
      <w:i/>
      <w:iCs/>
      <w:lang w:val="en-US"/>
    </w:rPr>
  </w:style>
  <w:style w:type="character" w:styleId="Voimakaskorostus">
    <w:name w:val="Intense Emphasis"/>
    <w:basedOn w:val="Kappaleenoletusfontti"/>
    <w:uiPriority w:val="21"/>
    <w:qFormat/>
    <w:rsid w:val="00847CAC"/>
    <w:rPr>
      <w:rFonts w:asciiTheme="minorHAnsi" w:hAnsiTheme="minorHAnsi"/>
      <w:b/>
      <w:bCs w:val="0"/>
      <w:i/>
      <w:iCs/>
      <w:color w:val="292952" w:themeColor="accent6"/>
      <w:lang w:val="en-US"/>
    </w:rPr>
  </w:style>
  <w:style w:type="character" w:styleId="Voimakas">
    <w:name w:val="Strong"/>
    <w:basedOn w:val="Kappaleenoletusfontti"/>
    <w:uiPriority w:val="22"/>
    <w:qFormat/>
    <w:rsid w:val="00847CAC"/>
    <w:rPr>
      <w:rFonts w:asciiTheme="minorHAnsi" w:hAnsiTheme="minorHAnsi"/>
      <w:b/>
      <w:bCs/>
      <w:i w:val="0"/>
      <w:iCs w:val="0"/>
      <w:lang w:val="en-US"/>
    </w:rPr>
  </w:style>
  <w:style w:type="paragraph" w:styleId="Lainaus">
    <w:name w:val="Quote"/>
    <w:basedOn w:val="Normaali"/>
    <w:next w:val="Normaali"/>
    <w:link w:val="LainausChar"/>
    <w:uiPriority w:val="29"/>
    <w:qFormat/>
    <w:rsid w:val="00C546A8"/>
    <w:rPr>
      <w:i/>
      <w:iCs/>
      <w:color w:val="000000" w:themeColor="text1"/>
      <w:lang w:val="en-US"/>
    </w:rPr>
  </w:style>
  <w:style w:type="character" w:customStyle="1" w:styleId="LainausChar">
    <w:name w:val="Lainaus Char"/>
    <w:basedOn w:val="Kappaleenoletusfontti"/>
    <w:link w:val="Lainaus"/>
    <w:uiPriority w:val="29"/>
    <w:rsid w:val="00C546A8"/>
    <w:rPr>
      <w:rFonts w:ascii="Helvetica" w:hAnsi="Helvetica"/>
      <w:bCs/>
      <w:i/>
      <w:iCs/>
      <w:color w:val="000000" w:themeColor="text1"/>
      <w:sz w:val="18"/>
      <w:lang w:val="en-US"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506409"/>
    <w:pPr>
      <w:pBdr>
        <w:bottom w:val="single" w:sz="4" w:space="4" w:color="DFEAE6" w:themeColor="accent1"/>
      </w:pBdr>
      <w:spacing w:before="200" w:after="280"/>
      <w:ind w:left="936" w:right="936"/>
    </w:pPr>
    <w:rPr>
      <w:b/>
      <w:bCs w:val="0"/>
      <w:i/>
      <w:iCs/>
      <w:color w:val="A064FF" w:themeColor="accent5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06409"/>
    <w:rPr>
      <w:rFonts w:ascii="Arial" w:hAnsi="Arial"/>
      <w:b/>
      <w:bCs/>
      <w:i/>
      <w:iCs/>
      <w:color w:val="A064FF" w:themeColor="accent5" w:themeShade="BF"/>
    </w:rPr>
  </w:style>
  <w:style w:type="character" w:styleId="Hienovarainenviittaus">
    <w:name w:val="Subtle Reference"/>
    <w:basedOn w:val="Kappaleenoletusfontti"/>
    <w:uiPriority w:val="31"/>
    <w:rsid w:val="00506409"/>
    <w:rPr>
      <w:smallCaps/>
      <w:color w:val="74C0DA" w:themeColor="accent2" w:themeShade="BF"/>
      <w:u w:val="single"/>
    </w:rPr>
  </w:style>
  <w:style w:type="character" w:styleId="Erottuvaviittaus">
    <w:name w:val="Intense Reference"/>
    <w:basedOn w:val="Kappaleenoletusfontti"/>
    <w:uiPriority w:val="32"/>
    <w:rsid w:val="00506409"/>
    <w:rPr>
      <w:b/>
      <w:bCs/>
      <w:smallCaps/>
      <w:color w:val="74C0DA" w:themeColor="accent2" w:themeShade="BF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847CAC"/>
    <w:rPr>
      <w:rFonts w:asciiTheme="minorHAnsi" w:hAnsiTheme="minorHAnsi"/>
      <w:b/>
      <w:bCs/>
      <w:i w:val="0"/>
      <w:iCs w:val="0"/>
      <w:smallCaps/>
      <w:spacing w:val="5"/>
      <w:lang w:val="en-US"/>
    </w:rPr>
  </w:style>
  <w:style w:type="paragraph" w:styleId="Luettelokappale">
    <w:name w:val="List Paragraph"/>
    <w:basedOn w:val="Normaali"/>
    <w:uiPriority w:val="34"/>
    <w:qFormat/>
    <w:rsid w:val="00C546A8"/>
    <w:pPr>
      <w:ind w:left="720"/>
      <w:contextualSpacing/>
    </w:pPr>
    <w:rPr>
      <w:lang w:val="en-US"/>
    </w:rPr>
  </w:style>
  <w:style w:type="character" w:customStyle="1" w:styleId="Otsikko5Char">
    <w:name w:val="Otsikko 5 Char"/>
    <w:basedOn w:val="Kappaleenoletusfontti"/>
    <w:link w:val="Otsikko5"/>
    <w:uiPriority w:val="9"/>
    <w:rsid w:val="00847CAC"/>
    <w:rPr>
      <w:rFonts w:eastAsiaTheme="majorEastAsia" w:cs="Times New Roman (Headings CS)"/>
      <w:b/>
      <w:bCs/>
      <w:color w:val="292952" w:themeColor="accent6"/>
      <w:spacing w:val="2"/>
      <w:sz w:val="20"/>
      <w:lang w:val="en-US"/>
    </w:rPr>
  </w:style>
  <w:style w:type="character" w:customStyle="1" w:styleId="Otsikko6Char">
    <w:name w:val="Otsikko 6 Char"/>
    <w:basedOn w:val="Kappaleenoletusfontti"/>
    <w:link w:val="Otsikko6"/>
    <w:uiPriority w:val="9"/>
    <w:rsid w:val="00506409"/>
    <w:rPr>
      <w:rFonts w:ascii="Arial" w:eastAsiaTheme="majorEastAsia" w:hAnsi="Arial" w:cstheme="majorBidi"/>
      <w:i/>
      <w:iCs/>
      <w:color w:val="1E1E3D" w:themeColor="text2" w:themeShade="BF"/>
    </w:rPr>
  </w:style>
  <w:style w:type="character" w:customStyle="1" w:styleId="Otsikko7Char">
    <w:name w:val="Otsikko 7 Char"/>
    <w:basedOn w:val="Kappaleenoletusfontti"/>
    <w:link w:val="Otsikko7"/>
    <w:uiPriority w:val="9"/>
    <w:rsid w:val="002B1C5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Vaalearuudukko-korostus6">
    <w:name w:val="Light Grid Accent 6"/>
    <w:basedOn w:val="Normaalitaulukko"/>
    <w:uiPriority w:val="62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292952" w:themeColor="accent6"/>
        <w:left w:val="single" w:sz="8" w:space="0" w:color="292952" w:themeColor="accent6"/>
        <w:bottom w:val="single" w:sz="8" w:space="0" w:color="292952" w:themeColor="accent6"/>
        <w:right w:val="single" w:sz="8" w:space="0" w:color="292952" w:themeColor="accent6"/>
        <w:insideH w:val="single" w:sz="8" w:space="0" w:color="292952" w:themeColor="accent6"/>
        <w:insideV w:val="single" w:sz="8" w:space="0" w:color="29295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18" w:space="0" w:color="292952" w:themeColor="accent6"/>
          <w:right w:val="single" w:sz="8" w:space="0" w:color="292952" w:themeColor="accent6"/>
          <w:insideH w:val="nil"/>
          <w:insideV w:val="single" w:sz="8" w:space="0" w:color="29295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  <w:insideH w:val="nil"/>
          <w:insideV w:val="single" w:sz="8" w:space="0" w:color="29295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</w:tcPr>
    </w:tblStylePr>
    <w:tblStylePr w:type="band1Vert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  <w:shd w:val="clear" w:color="auto" w:fill="BFBFDF" w:themeFill="accent6" w:themeFillTint="3F"/>
      </w:tcPr>
    </w:tblStylePr>
    <w:tblStylePr w:type="band1Horz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  <w:insideV w:val="single" w:sz="8" w:space="0" w:color="292952" w:themeColor="accent6"/>
        </w:tcBorders>
        <w:shd w:val="clear" w:color="auto" w:fill="BFBFDF" w:themeFill="accent6" w:themeFillTint="3F"/>
      </w:tcPr>
    </w:tblStylePr>
    <w:tblStylePr w:type="band2Horz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  <w:insideV w:val="single" w:sz="8" w:space="0" w:color="292952" w:themeColor="accent6"/>
        </w:tcBorders>
      </w:tcPr>
    </w:tblStylePr>
  </w:style>
  <w:style w:type="paragraph" w:styleId="Sisllysluettelonotsikko">
    <w:name w:val="TOC Heading"/>
    <w:basedOn w:val="Otsikko1"/>
    <w:next w:val="Normaali"/>
    <w:uiPriority w:val="39"/>
    <w:unhideWhenUsed/>
    <w:qFormat/>
    <w:rsid w:val="00C546A8"/>
    <w:pPr>
      <w:spacing w:after="240" w:line="300" w:lineRule="atLeast"/>
      <w:outlineLvl w:val="9"/>
    </w:pPr>
    <w:rPr>
      <w:bCs/>
      <w:color w:val="292952" w:themeColor="text2"/>
      <w:sz w:val="36"/>
    </w:rPr>
  </w:style>
  <w:style w:type="paragraph" w:styleId="Sisluet1">
    <w:name w:val="toc 1"/>
    <w:basedOn w:val="Eivli"/>
    <w:next w:val="Normaali"/>
    <w:autoRedefine/>
    <w:uiPriority w:val="39"/>
    <w:unhideWhenUsed/>
    <w:rsid w:val="0075271C"/>
  </w:style>
  <w:style w:type="character" w:styleId="Hyperlinkki">
    <w:name w:val="Hyperlink"/>
    <w:basedOn w:val="Kappaleenoletusfontti"/>
    <w:uiPriority w:val="99"/>
    <w:unhideWhenUsed/>
    <w:rsid w:val="00973412"/>
    <w:rPr>
      <w:color w:val="767171" w:themeColor="background2" w:themeShade="80"/>
      <w:u w:val="single"/>
    </w:rPr>
  </w:style>
  <w:style w:type="paragraph" w:customStyle="1" w:styleId="Body1">
    <w:name w:val="Body 1"/>
    <w:basedOn w:val="Normaali"/>
    <w:next w:val="Body2"/>
    <w:link w:val="Body1Char"/>
    <w:rsid w:val="00847CAC"/>
    <w:pPr>
      <w:spacing w:before="120" w:after="0" w:line="300" w:lineRule="atLeast"/>
      <w:ind w:left="709"/>
      <w:jc w:val="both"/>
    </w:pPr>
    <w:rPr>
      <w:lang w:val="en-US"/>
    </w:rPr>
  </w:style>
  <w:style w:type="paragraph" w:customStyle="1" w:styleId="Body2">
    <w:name w:val="Body 2"/>
    <w:basedOn w:val="Body1"/>
    <w:link w:val="Body2Char"/>
    <w:rsid w:val="00C546A8"/>
    <w:pPr>
      <w:spacing w:before="0" w:after="120"/>
      <w:ind w:firstLine="709"/>
      <w:contextualSpacing/>
    </w:pPr>
  </w:style>
  <w:style w:type="character" w:customStyle="1" w:styleId="Body1Char">
    <w:name w:val="Body 1 Char"/>
    <w:basedOn w:val="Kappaleenoletusfontti"/>
    <w:link w:val="Body1"/>
    <w:rsid w:val="00847CAC"/>
    <w:rPr>
      <w:bCs/>
      <w:sz w:val="18"/>
      <w:lang w:val="en-US"/>
    </w:rPr>
  </w:style>
  <w:style w:type="character" w:customStyle="1" w:styleId="Body2Char">
    <w:name w:val="Body 2 Char"/>
    <w:basedOn w:val="Body1Char"/>
    <w:link w:val="Body2"/>
    <w:rsid w:val="00C546A8"/>
    <w:rPr>
      <w:rFonts w:ascii="Helvetica" w:hAnsi="Helvetica"/>
      <w:bCs/>
      <w:sz w:val="18"/>
      <w:lang w:val="en-US"/>
    </w:rPr>
  </w:style>
  <w:style w:type="paragraph" w:styleId="Sisluet2">
    <w:name w:val="toc 2"/>
    <w:basedOn w:val="Eivli"/>
    <w:next w:val="Normaali"/>
    <w:autoRedefine/>
    <w:uiPriority w:val="39"/>
    <w:unhideWhenUsed/>
    <w:rsid w:val="0075271C"/>
    <w:pPr>
      <w:ind w:left="198"/>
    </w:pPr>
  </w:style>
  <w:style w:type="table" w:styleId="Vaalealuettelo-korostus6">
    <w:name w:val="Light List Accent 6"/>
    <w:basedOn w:val="Normaalitaulukko"/>
    <w:uiPriority w:val="61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292952" w:themeColor="accent6"/>
        <w:left w:val="single" w:sz="8" w:space="0" w:color="292952" w:themeColor="accent6"/>
        <w:bottom w:val="single" w:sz="8" w:space="0" w:color="292952" w:themeColor="accent6"/>
        <w:right w:val="single" w:sz="8" w:space="0" w:color="29295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29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</w:tcPr>
    </w:tblStylePr>
    <w:tblStylePr w:type="band1Horz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EEE4FF" w:themeColor="accent5" w:themeTint="BF"/>
        <w:left w:val="single" w:sz="8" w:space="0" w:color="EEE4FF" w:themeColor="accent5" w:themeTint="BF"/>
        <w:bottom w:val="single" w:sz="8" w:space="0" w:color="EEE4FF" w:themeColor="accent5" w:themeTint="BF"/>
        <w:right w:val="single" w:sz="8" w:space="0" w:color="EEE4FF" w:themeColor="accent5" w:themeTint="BF"/>
        <w:insideH w:val="single" w:sz="8" w:space="0" w:color="EEE4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E4FF" w:themeColor="accent5" w:themeTint="BF"/>
          <w:left w:val="single" w:sz="8" w:space="0" w:color="EEE4FF" w:themeColor="accent5" w:themeTint="BF"/>
          <w:bottom w:val="single" w:sz="8" w:space="0" w:color="EEE4FF" w:themeColor="accent5" w:themeTint="BF"/>
          <w:right w:val="single" w:sz="8" w:space="0" w:color="EEE4FF" w:themeColor="accent5" w:themeTint="BF"/>
          <w:insideH w:val="nil"/>
          <w:insideV w:val="nil"/>
        </w:tcBorders>
        <w:shd w:val="clear" w:color="auto" w:fill="E9DB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E4FF" w:themeColor="accent5" w:themeTint="BF"/>
          <w:left w:val="single" w:sz="8" w:space="0" w:color="EEE4FF" w:themeColor="accent5" w:themeTint="BF"/>
          <w:bottom w:val="single" w:sz="8" w:space="0" w:color="EEE4FF" w:themeColor="accent5" w:themeTint="BF"/>
          <w:right w:val="single" w:sz="8" w:space="0" w:color="EEE4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6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6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ulukkoRuudukko">
    <w:name w:val="Table Grid"/>
    <w:basedOn w:val="Normaalitaulukko"/>
    <w:uiPriority w:val="59"/>
    <w:rsid w:val="00752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luettelo-korostus5">
    <w:name w:val="Light List Accent 5"/>
    <w:basedOn w:val="Normaalitaulukko"/>
    <w:uiPriority w:val="61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E9DBFF" w:themeColor="accent5"/>
        <w:left w:val="single" w:sz="8" w:space="0" w:color="E9DBFF" w:themeColor="accent5"/>
        <w:bottom w:val="single" w:sz="8" w:space="0" w:color="E9DBFF" w:themeColor="accent5"/>
        <w:right w:val="single" w:sz="8" w:space="0" w:color="E9DB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DB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</w:tcPr>
    </w:tblStylePr>
    <w:tblStylePr w:type="band1Horz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</w:tcPr>
    </w:tblStylePr>
  </w:style>
  <w:style w:type="table" w:styleId="Vaalearuudukko-korostus5">
    <w:name w:val="Light Grid Accent 5"/>
    <w:basedOn w:val="Normaalitaulukko"/>
    <w:uiPriority w:val="62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E9DBFF" w:themeColor="accent5"/>
        <w:left w:val="single" w:sz="8" w:space="0" w:color="E9DBFF" w:themeColor="accent5"/>
        <w:bottom w:val="single" w:sz="8" w:space="0" w:color="E9DBFF" w:themeColor="accent5"/>
        <w:right w:val="single" w:sz="8" w:space="0" w:color="E9DBFF" w:themeColor="accent5"/>
        <w:insideH w:val="single" w:sz="8" w:space="0" w:color="E9DBFF" w:themeColor="accent5"/>
        <w:insideV w:val="single" w:sz="8" w:space="0" w:color="E9DB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18" w:space="0" w:color="E9DBFF" w:themeColor="accent5"/>
          <w:right w:val="single" w:sz="8" w:space="0" w:color="E9DBFF" w:themeColor="accent5"/>
          <w:insideH w:val="nil"/>
          <w:insideV w:val="single" w:sz="8" w:space="0" w:color="E9DB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  <w:insideH w:val="nil"/>
          <w:insideV w:val="single" w:sz="8" w:space="0" w:color="E9DB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</w:tcPr>
    </w:tblStylePr>
    <w:tblStylePr w:type="band1Vert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  <w:shd w:val="clear" w:color="auto" w:fill="F9F6FF" w:themeFill="accent5" w:themeFillTint="3F"/>
      </w:tcPr>
    </w:tblStylePr>
    <w:tblStylePr w:type="band1Horz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  <w:insideV w:val="single" w:sz="8" w:space="0" w:color="E9DBFF" w:themeColor="accent5"/>
        </w:tcBorders>
        <w:shd w:val="clear" w:color="auto" w:fill="F9F6FF" w:themeFill="accent5" w:themeFillTint="3F"/>
      </w:tcPr>
    </w:tblStylePr>
    <w:tblStylePr w:type="band2Horz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  <w:insideV w:val="single" w:sz="8" w:space="0" w:color="E9DBFF" w:themeColor="accent5"/>
        </w:tcBorders>
      </w:tcPr>
    </w:tblStylePr>
  </w:style>
  <w:style w:type="table" w:styleId="Vaalearuudukko-korostus1">
    <w:name w:val="Light Grid Accent 1"/>
    <w:basedOn w:val="Normaalitaulukko"/>
    <w:uiPriority w:val="62"/>
    <w:rsid w:val="00AA34DD"/>
    <w:pPr>
      <w:spacing w:after="0" w:line="240" w:lineRule="auto"/>
    </w:pPr>
    <w:tblPr>
      <w:tblStyleRowBandSize w:val="1"/>
      <w:tblStyleColBandSize w:val="1"/>
      <w:tblBorders>
        <w:top w:val="single" w:sz="8" w:space="0" w:color="DFEAE6" w:themeColor="accent1"/>
        <w:left w:val="single" w:sz="8" w:space="0" w:color="DFEAE6" w:themeColor="accent1"/>
        <w:bottom w:val="single" w:sz="8" w:space="0" w:color="DFEAE6" w:themeColor="accent1"/>
        <w:right w:val="single" w:sz="8" w:space="0" w:color="DFEAE6" w:themeColor="accent1"/>
        <w:insideH w:val="single" w:sz="8" w:space="0" w:color="DFEAE6" w:themeColor="accent1"/>
        <w:insideV w:val="single" w:sz="8" w:space="0" w:color="DFEAE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18" w:space="0" w:color="DFEAE6" w:themeColor="accent1"/>
          <w:right w:val="single" w:sz="8" w:space="0" w:color="DFEAE6" w:themeColor="accent1"/>
          <w:insideH w:val="nil"/>
          <w:insideV w:val="single" w:sz="8" w:space="0" w:color="DFEAE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  <w:insideH w:val="nil"/>
          <w:insideV w:val="single" w:sz="8" w:space="0" w:color="DFEAE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</w:tcBorders>
      </w:tcPr>
    </w:tblStylePr>
    <w:tblStylePr w:type="band1Vert"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</w:tcBorders>
        <w:shd w:val="clear" w:color="auto" w:fill="F6F9F8" w:themeFill="accent1" w:themeFillTint="3F"/>
      </w:tcPr>
    </w:tblStylePr>
    <w:tblStylePr w:type="band1Horz"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  <w:insideV w:val="single" w:sz="8" w:space="0" w:color="DFEAE6" w:themeColor="accent1"/>
        </w:tcBorders>
        <w:shd w:val="clear" w:color="auto" w:fill="F6F9F8" w:themeFill="accent1" w:themeFillTint="3F"/>
      </w:tcPr>
    </w:tblStylePr>
    <w:tblStylePr w:type="band2Horz"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  <w:insideV w:val="single" w:sz="8" w:space="0" w:color="DFEAE6" w:themeColor="accent1"/>
        </w:tcBorders>
      </w:tcPr>
    </w:tblStylePr>
  </w:style>
  <w:style w:type="paragraph" w:customStyle="1" w:styleId="FPHeading2">
    <w:name w:val="FP_Heading2"/>
    <w:basedOn w:val="Otsikko2"/>
    <w:link w:val="FPHeading2Char"/>
    <w:rsid w:val="00B95821"/>
    <w:rPr>
      <w:caps w:val="0"/>
      <w:spacing w:val="8"/>
    </w:rPr>
  </w:style>
  <w:style w:type="paragraph" w:customStyle="1" w:styleId="FPHeading1">
    <w:name w:val="FP_Heading1"/>
    <w:basedOn w:val="Otsikko1"/>
    <w:link w:val="FPHeading1Char"/>
    <w:rsid w:val="00D40213"/>
  </w:style>
  <w:style w:type="character" w:customStyle="1" w:styleId="FPHeading2Char">
    <w:name w:val="FP_Heading2 Char"/>
    <w:basedOn w:val="Otsikko2Char"/>
    <w:link w:val="FPHeading2"/>
    <w:rsid w:val="00B95821"/>
    <w:rPr>
      <w:rFonts w:ascii="Helvetica" w:eastAsiaTheme="majorEastAsia" w:hAnsi="Helvetica" w:cs="Times New Roman (Headings CS)"/>
      <w:b/>
      <w:caps w:val="0"/>
      <w:color w:val="292952" w:themeColor="accent6"/>
      <w:spacing w:val="8"/>
      <w:sz w:val="28"/>
      <w:szCs w:val="26"/>
      <w:lang w:val="en-US"/>
    </w:rPr>
  </w:style>
  <w:style w:type="character" w:customStyle="1" w:styleId="FPHeading1Char">
    <w:name w:val="FP_Heading1 Char"/>
    <w:basedOn w:val="Otsikko1Char"/>
    <w:link w:val="FPHeading1"/>
    <w:rsid w:val="00D40213"/>
    <w:rPr>
      <w:rFonts w:ascii="Helvetica" w:eastAsiaTheme="majorEastAsia" w:hAnsi="Helvetica" w:cs="Times New Roman (Headings CS)"/>
      <w:b/>
      <w:caps/>
      <w:color w:val="292952" w:themeColor="accent6"/>
      <w:spacing w:val="4"/>
      <w:sz w:val="40"/>
      <w:szCs w:val="28"/>
      <w:lang w:val="en-US"/>
    </w:rPr>
  </w:style>
  <w:style w:type="character" w:styleId="AvattuHyperlinkki">
    <w:name w:val="FollowedHyperlink"/>
    <w:basedOn w:val="Kappaleenoletusfontti"/>
    <w:uiPriority w:val="99"/>
    <w:semiHidden/>
    <w:unhideWhenUsed/>
    <w:rsid w:val="00973412"/>
    <w:rPr>
      <w:color w:val="767171" w:themeColor="background2" w:themeShade="80"/>
      <w:u w:val="single"/>
    </w:rPr>
  </w:style>
  <w:style w:type="table" w:styleId="Ruudukkotaulukko4-korostus5">
    <w:name w:val="Grid Table 4 Accent 5"/>
    <w:basedOn w:val="Normaalitaulukko"/>
    <w:uiPriority w:val="49"/>
    <w:rsid w:val="00DD3CD0"/>
    <w:pPr>
      <w:spacing w:after="0" w:line="240" w:lineRule="auto"/>
    </w:pPr>
    <w:tblPr>
      <w:tblStyleRowBandSize w:val="1"/>
      <w:tblStyleColBandSize w:val="1"/>
      <w:tblBorders>
        <w:top w:val="single" w:sz="4" w:space="0" w:color="F1E9FF" w:themeColor="accent5" w:themeTint="99"/>
        <w:left w:val="single" w:sz="4" w:space="0" w:color="F1E9FF" w:themeColor="accent5" w:themeTint="99"/>
        <w:bottom w:val="single" w:sz="4" w:space="0" w:color="F1E9FF" w:themeColor="accent5" w:themeTint="99"/>
        <w:right w:val="single" w:sz="4" w:space="0" w:color="F1E9FF" w:themeColor="accent5" w:themeTint="99"/>
        <w:insideH w:val="single" w:sz="4" w:space="0" w:color="F1E9FF" w:themeColor="accent5" w:themeTint="99"/>
        <w:insideV w:val="single" w:sz="4" w:space="0" w:color="F1E9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DBFF" w:themeColor="accent5"/>
          <w:left w:val="single" w:sz="4" w:space="0" w:color="E9DBFF" w:themeColor="accent5"/>
          <w:bottom w:val="single" w:sz="4" w:space="0" w:color="E9DBFF" w:themeColor="accent5"/>
          <w:right w:val="single" w:sz="4" w:space="0" w:color="E9DBFF" w:themeColor="accent5"/>
          <w:insideH w:val="nil"/>
          <w:insideV w:val="nil"/>
        </w:tcBorders>
        <w:shd w:val="clear" w:color="auto" w:fill="E9DBFF" w:themeFill="accent5"/>
      </w:tcPr>
    </w:tblStylePr>
    <w:tblStylePr w:type="lastRow">
      <w:rPr>
        <w:b/>
        <w:bCs/>
      </w:rPr>
      <w:tblPr/>
      <w:tcPr>
        <w:tcBorders>
          <w:top w:val="double" w:sz="4" w:space="0" w:color="E9DB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7FF" w:themeFill="accent5" w:themeFillTint="33"/>
      </w:tcPr>
    </w:tblStylePr>
    <w:tblStylePr w:type="band1Horz">
      <w:tblPr/>
      <w:tcPr>
        <w:shd w:val="clear" w:color="auto" w:fill="FAF7FF" w:themeFill="accent5" w:themeFillTint="33"/>
      </w:tcPr>
    </w:tblStylePr>
  </w:style>
  <w:style w:type="paragraph" w:styleId="NormaaliWWW">
    <w:name w:val="Normal (Web)"/>
    <w:basedOn w:val="Normaali"/>
    <w:uiPriority w:val="99"/>
    <w:unhideWhenUsed/>
    <w:rsid w:val="00B9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fi-FI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727013"/>
    <w:pPr>
      <w:spacing w:after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727013"/>
    <w:rPr>
      <w:bCs/>
      <w:color w:val="27314F"/>
      <w:sz w:val="20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7270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procountor.fi/sopimuskon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ebastiansiegfried/Library/Group%20Containers/UBF8T346G9.Office/User%20Content.localized/Templates.localized/Otsikko.dotx" TargetMode="External"/></Relationships>
</file>

<file path=word/theme/theme1.xml><?xml version="1.0" encoding="utf-8"?>
<a:theme xmlns:a="http://schemas.openxmlformats.org/drawingml/2006/main" name="Theme2015">
  <a:themeElements>
    <a:clrScheme name="Finago">
      <a:dk1>
        <a:srgbClr val="000000"/>
      </a:dk1>
      <a:lt1>
        <a:srgbClr val="FFFFFF"/>
      </a:lt1>
      <a:dk2>
        <a:srgbClr val="292952"/>
      </a:dk2>
      <a:lt2>
        <a:srgbClr val="E7E6E6"/>
      </a:lt2>
      <a:accent1>
        <a:srgbClr val="DFEAE6"/>
      </a:accent1>
      <a:accent2>
        <a:srgbClr val="CEE9F2"/>
      </a:accent2>
      <a:accent3>
        <a:srgbClr val="F4E1E7"/>
      </a:accent3>
      <a:accent4>
        <a:srgbClr val="F4E1E7"/>
      </a:accent4>
      <a:accent5>
        <a:srgbClr val="E9DBFF"/>
      </a:accent5>
      <a:accent6>
        <a:srgbClr val="292952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39CB4-075B-264F-9AC9-7383FB3D44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1fadd6-afd2-45e3-b36e-fae0bfa0fdbf}" enabled="1" method="Privileged" siteId="{675ca991-fba0-40fa-8d2d-1e2a5c6337f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Otsikko.dotx</Template>
  <TotalTime>30</TotalTime>
  <Pages>1</Pages>
  <Words>38</Words>
  <Characters>288</Characters>
  <Application>Microsoft Office Word</Application>
  <DocSecurity>0</DocSecurity>
  <Lines>25</Lines>
  <Paragraphs>15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Accountorgroup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Koponen-Tyvelä Heli</cp:lastModifiedBy>
  <cp:revision>17</cp:revision>
  <dcterms:created xsi:type="dcterms:W3CDTF">2024-08-27T11:43:00Z</dcterms:created>
  <dcterms:modified xsi:type="dcterms:W3CDTF">2026-09-14T18:54:00Z</dcterms:modified>
</cp:coreProperties>
</file>